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E9B87" w14:textId="77777777" w:rsidR="00F06A6D" w:rsidRPr="008066B7" w:rsidRDefault="008066B7" w:rsidP="008066B7">
      <w:pPr>
        <w:ind w:left="-426"/>
        <w:jc w:val="both"/>
        <w:rPr>
          <w:rFonts w:ascii="Arial" w:hAnsi="Arial" w:cs="Arial"/>
          <w:sz w:val="22"/>
          <w:szCs w:val="22"/>
          <w:lang w:val="en-US"/>
        </w:rPr>
      </w:pPr>
      <w:r w:rsidRPr="008066B7">
        <w:rPr>
          <w:rFonts w:ascii="Arial" w:hAnsi="Arial" w:cs="Arial"/>
          <w:sz w:val="22"/>
          <w:szCs w:val="22"/>
          <w:lang w:val="en-US"/>
        </w:rPr>
        <w:t xml:space="preserve">If deviations are discovered during production or </w:t>
      </w:r>
      <w:r>
        <w:rPr>
          <w:rFonts w:ascii="Arial" w:hAnsi="Arial" w:cs="Arial"/>
          <w:sz w:val="22"/>
          <w:szCs w:val="22"/>
          <w:lang w:val="en-US"/>
        </w:rPr>
        <w:t>final control</w:t>
      </w:r>
      <w:r w:rsidR="00576617">
        <w:rPr>
          <w:rFonts w:ascii="Arial" w:hAnsi="Arial" w:cs="Arial"/>
          <w:sz w:val="22"/>
          <w:szCs w:val="22"/>
          <w:lang w:val="en-US"/>
        </w:rPr>
        <w:t xml:space="preserve"> from the supplier</w:t>
      </w:r>
      <w:r>
        <w:rPr>
          <w:rFonts w:ascii="Arial" w:hAnsi="Arial" w:cs="Arial"/>
          <w:sz w:val="22"/>
          <w:szCs w:val="22"/>
          <w:lang w:val="en-US"/>
        </w:rPr>
        <w:t xml:space="preserve">, </w:t>
      </w:r>
      <w:proofErr w:type="gramStart"/>
      <w:r>
        <w:rPr>
          <w:rFonts w:ascii="Arial" w:hAnsi="Arial" w:cs="Arial"/>
          <w:sz w:val="22"/>
          <w:szCs w:val="22"/>
          <w:lang w:val="en-US"/>
        </w:rPr>
        <w:t>the lot /</w:t>
      </w:r>
      <w:proofErr w:type="gramEnd"/>
      <w:r>
        <w:rPr>
          <w:rFonts w:ascii="Arial" w:hAnsi="Arial" w:cs="Arial"/>
          <w:sz w:val="22"/>
          <w:szCs w:val="22"/>
          <w:lang w:val="en-US"/>
        </w:rPr>
        <w:t xml:space="preserve"> amount can be checked for usability </w:t>
      </w:r>
      <w:proofErr w:type="gramStart"/>
      <w:r w:rsidR="00576617">
        <w:rPr>
          <w:rFonts w:ascii="Arial" w:hAnsi="Arial" w:cs="Arial"/>
          <w:sz w:val="22"/>
          <w:szCs w:val="22"/>
          <w:lang w:val="en-US"/>
        </w:rPr>
        <w:t>from</w:t>
      </w:r>
      <w:proofErr w:type="gramEnd"/>
      <w:r w:rsidR="00576617">
        <w:rPr>
          <w:rFonts w:ascii="Arial" w:hAnsi="Arial" w:cs="Arial"/>
          <w:sz w:val="22"/>
          <w:szCs w:val="22"/>
          <w:lang w:val="en-US"/>
        </w:rPr>
        <w:t xml:space="preserve"> the customer </w:t>
      </w:r>
      <w:r>
        <w:rPr>
          <w:rFonts w:ascii="Arial" w:hAnsi="Arial" w:cs="Arial"/>
          <w:sz w:val="22"/>
          <w:szCs w:val="22"/>
          <w:lang w:val="en-US"/>
        </w:rPr>
        <w:t>and may be accepted despite deviation from specifications. A written release from the customer is required. The form is to be completed and forwarded to the customer.</w:t>
      </w: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3"/>
        <w:gridCol w:w="1272"/>
        <w:gridCol w:w="679"/>
        <w:gridCol w:w="474"/>
        <w:gridCol w:w="748"/>
        <w:gridCol w:w="1660"/>
        <w:gridCol w:w="2123"/>
      </w:tblGrid>
      <w:tr w:rsidR="0052228C" w:rsidRPr="00D95413" w14:paraId="692AFA93" w14:textId="77777777" w:rsidTr="00826C0C">
        <w:tc>
          <w:tcPr>
            <w:tcW w:w="10349" w:type="dxa"/>
            <w:gridSpan w:val="7"/>
            <w:shd w:val="clear" w:color="auto" w:fill="D9D9D9" w:themeFill="background1" w:themeFillShade="D9"/>
          </w:tcPr>
          <w:p w14:paraId="7F513353" w14:textId="77777777" w:rsidR="00620CDE" w:rsidRPr="008211EF" w:rsidRDefault="008066B7" w:rsidP="008066B7">
            <w:pPr>
              <w:pStyle w:val="Listenabsatz"/>
              <w:numPr>
                <w:ilvl w:val="0"/>
                <w:numId w:val="1"/>
              </w:numPr>
              <w:ind w:left="284" w:hanging="284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8211EF">
              <w:rPr>
                <w:rFonts w:ascii="Arial" w:hAnsi="Arial" w:cs="Arial"/>
                <w:b/>
                <w:i/>
                <w:sz w:val="22"/>
                <w:szCs w:val="22"/>
                <w:lang w:val="en-US"/>
              </w:rPr>
              <w:t>To be completed by supplier</w:t>
            </w:r>
          </w:p>
        </w:tc>
      </w:tr>
      <w:tr w:rsidR="0052228C" w:rsidRPr="008211EF" w14:paraId="03A274E2" w14:textId="77777777" w:rsidTr="00826C0C">
        <w:tc>
          <w:tcPr>
            <w:tcW w:w="4665" w:type="dxa"/>
            <w:gridSpan w:val="2"/>
          </w:tcPr>
          <w:p w14:paraId="30DBCA52" w14:textId="77777777" w:rsidR="0052228C" w:rsidRPr="008211EF" w:rsidRDefault="008066B7" w:rsidP="00F06A4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t>Supplier</w:t>
            </w:r>
            <w:r w:rsidR="0052228C" w:rsidRPr="008211EF"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</w:p>
        </w:tc>
        <w:tc>
          <w:tcPr>
            <w:tcW w:w="5684" w:type="dxa"/>
            <w:gridSpan w:val="5"/>
          </w:tcPr>
          <w:p w14:paraId="7AED7B5C" w14:textId="77777777" w:rsidR="0052228C" w:rsidRPr="008211EF" w:rsidRDefault="000F5654" w:rsidP="00E9161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2228C" w:rsidRPr="008211EF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</w:p>
        </w:tc>
      </w:tr>
      <w:tr w:rsidR="0052228C" w:rsidRPr="008211EF" w14:paraId="0BD5567B" w14:textId="77777777" w:rsidTr="00826C0C">
        <w:tc>
          <w:tcPr>
            <w:tcW w:w="4665" w:type="dxa"/>
            <w:gridSpan w:val="2"/>
          </w:tcPr>
          <w:p w14:paraId="0A6AAA57" w14:textId="77777777" w:rsidR="0052228C" w:rsidRPr="008211EF" w:rsidRDefault="008066B7" w:rsidP="004A4B81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t>Applicant</w:t>
            </w:r>
            <w:r w:rsidR="0052228C" w:rsidRPr="008211EF"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</w:p>
        </w:tc>
        <w:tc>
          <w:tcPr>
            <w:tcW w:w="5684" w:type="dxa"/>
            <w:gridSpan w:val="5"/>
          </w:tcPr>
          <w:p w14:paraId="391593D6" w14:textId="77777777" w:rsidR="0052228C" w:rsidRPr="008211EF" w:rsidRDefault="000F5654" w:rsidP="00E9161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2228C" w:rsidRPr="008211EF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</w:p>
        </w:tc>
      </w:tr>
      <w:tr w:rsidR="00F06A48" w:rsidRPr="008211EF" w14:paraId="722B8B0D" w14:textId="77777777" w:rsidTr="00826C0C">
        <w:tc>
          <w:tcPr>
            <w:tcW w:w="4665" w:type="dxa"/>
            <w:gridSpan w:val="2"/>
          </w:tcPr>
          <w:p w14:paraId="12636914" w14:textId="77777777" w:rsidR="00F06A48" w:rsidRPr="008211EF" w:rsidRDefault="008066B7" w:rsidP="00E9161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t>Order number</w:t>
            </w:r>
            <w:r w:rsidR="00F06A48" w:rsidRPr="008211EF">
              <w:rPr>
                <w:rFonts w:ascii="Arial" w:hAnsi="Arial" w:cs="Arial"/>
                <w:sz w:val="22"/>
                <w:szCs w:val="22"/>
                <w:lang w:val="en-US"/>
              </w:rPr>
              <w:t xml:space="preserve"> (EK-</w:t>
            </w:r>
            <w:proofErr w:type="spellStart"/>
            <w:r w:rsidR="00F06A48" w:rsidRPr="008211EF">
              <w:rPr>
                <w:rFonts w:ascii="Arial" w:hAnsi="Arial" w:cs="Arial"/>
                <w:sz w:val="22"/>
                <w:szCs w:val="22"/>
                <w:lang w:val="en-US"/>
              </w:rPr>
              <w:t>xxxxxx</w:t>
            </w:r>
            <w:proofErr w:type="spellEnd"/>
            <w:r w:rsidR="00F06A48" w:rsidRPr="008211EF">
              <w:rPr>
                <w:rFonts w:ascii="Arial" w:hAnsi="Arial" w:cs="Arial"/>
                <w:sz w:val="22"/>
                <w:szCs w:val="22"/>
                <w:lang w:val="en-US"/>
              </w:rPr>
              <w:t>):</w:t>
            </w:r>
          </w:p>
        </w:tc>
        <w:tc>
          <w:tcPr>
            <w:tcW w:w="5684" w:type="dxa"/>
            <w:gridSpan w:val="5"/>
          </w:tcPr>
          <w:p w14:paraId="0AC2E72E" w14:textId="77777777" w:rsidR="00F06A48" w:rsidRPr="008211EF" w:rsidRDefault="00F06A48" w:rsidP="00E9161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</w:p>
        </w:tc>
      </w:tr>
      <w:tr w:rsidR="0052228C" w:rsidRPr="008211EF" w14:paraId="4A6410B3" w14:textId="77777777" w:rsidTr="00826C0C">
        <w:tc>
          <w:tcPr>
            <w:tcW w:w="4665" w:type="dxa"/>
            <w:gridSpan w:val="2"/>
          </w:tcPr>
          <w:p w14:paraId="0B826C89" w14:textId="77777777" w:rsidR="0052228C" w:rsidRPr="008211EF" w:rsidRDefault="008066B7" w:rsidP="00E6747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t>Part</w:t>
            </w:r>
            <w:r w:rsidR="004A4B81" w:rsidRPr="008211EF">
              <w:rPr>
                <w:rFonts w:ascii="Arial" w:hAnsi="Arial" w:cs="Arial"/>
                <w:sz w:val="22"/>
                <w:szCs w:val="22"/>
                <w:lang w:val="en-US"/>
              </w:rPr>
              <w:t xml:space="preserve"> / Unit</w: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t xml:space="preserve"> name</w:t>
            </w:r>
            <w:r w:rsidR="0052228C" w:rsidRPr="008211EF"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</w:p>
        </w:tc>
        <w:tc>
          <w:tcPr>
            <w:tcW w:w="5684" w:type="dxa"/>
            <w:gridSpan w:val="5"/>
          </w:tcPr>
          <w:p w14:paraId="258A6C28" w14:textId="77777777" w:rsidR="0052228C" w:rsidRPr="008211EF" w:rsidRDefault="000F5654" w:rsidP="000C098E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2228C" w:rsidRPr="008211EF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</w:p>
        </w:tc>
      </w:tr>
      <w:tr w:rsidR="0052228C" w:rsidRPr="008211EF" w14:paraId="16BD7F86" w14:textId="77777777" w:rsidTr="00826C0C">
        <w:tc>
          <w:tcPr>
            <w:tcW w:w="4665" w:type="dxa"/>
            <w:gridSpan w:val="2"/>
          </w:tcPr>
          <w:p w14:paraId="7BE17884" w14:textId="77777777" w:rsidR="0052228C" w:rsidRPr="008211EF" w:rsidRDefault="008066B7" w:rsidP="00E6747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t>Part number</w:t>
            </w:r>
            <w:r w:rsidR="0052228C" w:rsidRPr="008211EF"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</w:p>
        </w:tc>
        <w:tc>
          <w:tcPr>
            <w:tcW w:w="5684" w:type="dxa"/>
            <w:gridSpan w:val="5"/>
          </w:tcPr>
          <w:p w14:paraId="13D969D3" w14:textId="77777777" w:rsidR="0052228C" w:rsidRPr="008211EF" w:rsidRDefault="000F5654" w:rsidP="000C098E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2228C" w:rsidRPr="008211EF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</w:p>
        </w:tc>
      </w:tr>
      <w:tr w:rsidR="00F06A48" w:rsidRPr="008211EF" w14:paraId="7A886E07" w14:textId="77777777" w:rsidTr="00826C0C">
        <w:tc>
          <w:tcPr>
            <w:tcW w:w="4665" w:type="dxa"/>
            <w:gridSpan w:val="2"/>
          </w:tcPr>
          <w:p w14:paraId="7ED1F02C" w14:textId="77777777" w:rsidR="00F06A48" w:rsidRPr="008211EF" w:rsidRDefault="008066B7" w:rsidP="008066B7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t>Quantity</w:t>
            </w:r>
            <w:r w:rsidR="00332650" w:rsidRPr="008211EF">
              <w:rPr>
                <w:rFonts w:ascii="Arial" w:hAnsi="Arial" w:cs="Arial"/>
                <w:sz w:val="22"/>
                <w:szCs w:val="22"/>
                <w:lang w:val="en-US"/>
              </w:rPr>
              <w:t xml:space="preserve"> / </w: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t>lot</w:t>
            </w:r>
            <w:r w:rsidR="00F06A48" w:rsidRPr="008211EF"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</w:p>
        </w:tc>
        <w:tc>
          <w:tcPr>
            <w:tcW w:w="5684" w:type="dxa"/>
            <w:gridSpan w:val="5"/>
          </w:tcPr>
          <w:p w14:paraId="56F7C68A" w14:textId="77777777" w:rsidR="00F06A48" w:rsidRPr="008211EF" w:rsidRDefault="00F06A48" w:rsidP="000C098E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</w:p>
        </w:tc>
      </w:tr>
      <w:tr w:rsidR="00401D44" w:rsidRPr="00401D44" w14:paraId="61A3DBF8" w14:textId="77777777" w:rsidTr="00826C0C">
        <w:tc>
          <w:tcPr>
            <w:tcW w:w="4665" w:type="dxa"/>
            <w:gridSpan w:val="2"/>
          </w:tcPr>
          <w:p w14:paraId="5EF1F0D6" w14:textId="77777777" w:rsidR="00863310" w:rsidRPr="00401D44" w:rsidRDefault="00863310" w:rsidP="00863310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401D44">
              <w:rPr>
                <w:rFonts w:ascii="Arial" w:hAnsi="Arial" w:cs="Arial"/>
                <w:sz w:val="22"/>
                <w:szCs w:val="22"/>
                <w:lang w:val="en-US"/>
              </w:rPr>
              <w:t>Time period:</w:t>
            </w:r>
          </w:p>
        </w:tc>
        <w:tc>
          <w:tcPr>
            <w:tcW w:w="5684" w:type="dxa"/>
            <w:gridSpan w:val="5"/>
          </w:tcPr>
          <w:p w14:paraId="02B129F9" w14:textId="77777777" w:rsidR="00863310" w:rsidRPr="00401D44" w:rsidRDefault="00863310" w:rsidP="004A4B81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401D44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401D44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401D44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401D44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401D44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401D44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401D44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401D44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401D44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401D44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0"/>
          </w:p>
        </w:tc>
      </w:tr>
      <w:tr w:rsidR="004A4B81" w:rsidRPr="008211EF" w14:paraId="4638C57D" w14:textId="77777777" w:rsidTr="00826C0C">
        <w:tc>
          <w:tcPr>
            <w:tcW w:w="4665" w:type="dxa"/>
            <w:gridSpan w:val="2"/>
          </w:tcPr>
          <w:p w14:paraId="663AA0DF" w14:textId="77777777" w:rsidR="004A4B81" w:rsidRPr="008211EF" w:rsidRDefault="004A4B81" w:rsidP="004A4B81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t>Barcode/Serial number:</w:t>
            </w:r>
          </w:p>
        </w:tc>
        <w:tc>
          <w:tcPr>
            <w:tcW w:w="5684" w:type="dxa"/>
            <w:gridSpan w:val="5"/>
          </w:tcPr>
          <w:p w14:paraId="723A6B71" w14:textId="77777777" w:rsidR="004A4B81" w:rsidRPr="008211EF" w:rsidRDefault="004A4B81" w:rsidP="004A4B81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</w:p>
        </w:tc>
      </w:tr>
      <w:tr w:rsidR="00AE19CA" w:rsidRPr="008211EF" w14:paraId="7CAB36ED" w14:textId="77777777" w:rsidTr="00826C0C">
        <w:tc>
          <w:tcPr>
            <w:tcW w:w="4665" w:type="dxa"/>
            <w:gridSpan w:val="2"/>
          </w:tcPr>
          <w:p w14:paraId="0AFD1492" w14:textId="77777777" w:rsidR="00AE19CA" w:rsidRPr="008211EF" w:rsidRDefault="008066B7" w:rsidP="006C7E4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t>Date</w:t>
            </w:r>
            <w:r w:rsidR="00AE19CA" w:rsidRPr="008211EF"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</w:p>
        </w:tc>
        <w:tc>
          <w:tcPr>
            <w:tcW w:w="5684" w:type="dxa"/>
            <w:gridSpan w:val="5"/>
          </w:tcPr>
          <w:p w14:paraId="2A0AD572" w14:textId="77777777" w:rsidR="00AE19CA" w:rsidRPr="008211EF" w:rsidRDefault="00AE19CA" w:rsidP="006C7E4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</w:p>
        </w:tc>
      </w:tr>
      <w:tr w:rsidR="0052228C" w:rsidRPr="008211EF" w14:paraId="7309B055" w14:textId="77777777" w:rsidTr="00826C0C">
        <w:tc>
          <w:tcPr>
            <w:tcW w:w="4665" w:type="dxa"/>
            <w:gridSpan w:val="2"/>
          </w:tcPr>
          <w:p w14:paraId="4F670AFF" w14:textId="77777777" w:rsidR="0052228C" w:rsidRPr="008211EF" w:rsidRDefault="008066B7" w:rsidP="00355155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gramStart"/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t>Contact at</w:t>
            </w:r>
            <w:proofErr w:type="gramEnd"/>
            <w:r w:rsidR="00355155" w:rsidRPr="008211EF">
              <w:rPr>
                <w:rFonts w:ascii="Arial" w:hAnsi="Arial" w:cs="Arial"/>
                <w:sz w:val="22"/>
                <w:szCs w:val="22"/>
                <w:lang w:val="en-US"/>
              </w:rPr>
              <w:t xml:space="preserve"> JULABO</w:t>
            </w:r>
            <w:r w:rsidR="00F06A48" w:rsidRPr="008211EF"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</w:p>
        </w:tc>
        <w:tc>
          <w:tcPr>
            <w:tcW w:w="5684" w:type="dxa"/>
            <w:gridSpan w:val="5"/>
          </w:tcPr>
          <w:p w14:paraId="3F1DBDDD" w14:textId="77777777" w:rsidR="0052228C" w:rsidRPr="008211EF" w:rsidRDefault="000F5654" w:rsidP="000C098E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2228C" w:rsidRPr="008211EF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</w:p>
        </w:tc>
      </w:tr>
      <w:tr w:rsidR="00D57768" w:rsidRPr="00D95413" w14:paraId="0D0EA6E2" w14:textId="77777777" w:rsidTr="00826C0C">
        <w:trPr>
          <w:trHeight w:val="510"/>
        </w:trPr>
        <w:tc>
          <w:tcPr>
            <w:tcW w:w="10349" w:type="dxa"/>
            <w:gridSpan w:val="7"/>
          </w:tcPr>
          <w:p w14:paraId="55BEA00B" w14:textId="77777777" w:rsidR="00D57768" w:rsidRPr="008211EF" w:rsidRDefault="008066B7" w:rsidP="00401D44">
            <w:pPr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Description of the deviation</w:t>
            </w:r>
            <w:r w:rsidR="00B37890" w:rsidRPr="008211EF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 xml:space="preserve"> </w:t>
            </w:r>
            <w:r w:rsidR="00B37890" w:rsidRPr="008211EF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8211EF">
              <w:rPr>
                <w:rFonts w:ascii="Arial" w:hAnsi="Arial" w:cs="Arial"/>
                <w:sz w:val="16"/>
                <w:szCs w:val="16"/>
                <w:lang w:val="en-US"/>
              </w:rPr>
              <w:t>In case of visual defects, please attach pictures, for measured values enter the target / actual value)</w:t>
            </w:r>
            <w:r w:rsidR="00B37890" w:rsidRPr="008211EF">
              <w:rPr>
                <w:rFonts w:ascii="Arial" w:hAnsi="Arial" w:cs="Arial"/>
                <w:sz w:val="16"/>
                <w:szCs w:val="16"/>
                <w:lang w:val="en-US"/>
              </w:rPr>
              <w:br/>
            </w:r>
            <w:r w:rsidR="000F5654"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57768" w:rsidRPr="008211EF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="000F5654" w:rsidRPr="008211EF">
              <w:rPr>
                <w:rFonts w:ascii="Arial" w:hAnsi="Arial" w:cs="Arial"/>
                <w:sz w:val="22"/>
                <w:szCs w:val="22"/>
                <w:lang w:val="en-US"/>
              </w:rPr>
            </w:r>
            <w:r w:rsidR="000F5654"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663FB3"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="000F5654"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</w:p>
        </w:tc>
      </w:tr>
      <w:tr w:rsidR="00401D44" w:rsidRPr="008211EF" w14:paraId="7FBCFDD6" w14:textId="77777777" w:rsidTr="00826C0C">
        <w:trPr>
          <w:trHeight w:val="510"/>
        </w:trPr>
        <w:tc>
          <w:tcPr>
            <w:tcW w:w="103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DA43" w14:textId="77777777" w:rsidR="00401D44" w:rsidRPr="008211EF" w:rsidRDefault="00401D44" w:rsidP="00F2065B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bookmarkStart w:id="1" w:name="OLE_LINK1"/>
            <w:r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Root Cause</w:t>
            </w:r>
            <w:r w:rsidRPr="008211EF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:</w:t>
            </w:r>
            <w:r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 xml:space="preserve"> </w:t>
            </w:r>
          </w:p>
          <w:p w14:paraId="4ED5EB9E" w14:textId="77777777" w:rsidR="00401D44" w:rsidRPr="008211EF" w:rsidRDefault="00401D44" w:rsidP="00F2065B">
            <w:pPr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</w:p>
        </w:tc>
      </w:tr>
      <w:tr w:rsidR="00F06A48" w:rsidRPr="008211EF" w14:paraId="17EDF289" w14:textId="77777777" w:rsidTr="00826C0C">
        <w:trPr>
          <w:trHeight w:val="510"/>
        </w:trPr>
        <w:tc>
          <w:tcPr>
            <w:tcW w:w="103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FB19" w14:textId="77777777" w:rsidR="00F06A48" w:rsidRPr="008211EF" w:rsidRDefault="00EB1005" w:rsidP="00F06A4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Corrective actions for the next production</w:t>
            </w:r>
            <w:r w:rsidR="00F06A48" w:rsidRPr="008211EF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 xml:space="preserve">: </w:t>
            </w:r>
            <w:r w:rsidR="00F06A48" w:rsidRPr="008211EF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8211EF">
              <w:rPr>
                <w:rFonts w:ascii="Arial" w:hAnsi="Arial" w:cs="Arial"/>
                <w:sz w:val="16"/>
                <w:szCs w:val="16"/>
                <w:lang w:val="en-US"/>
              </w:rPr>
              <w:t>no special release can be granted without corrective actions)</w:t>
            </w:r>
          </w:p>
          <w:p w14:paraId="4047A767" w14:textId="77777777" w:rsidR="008B315D" w:rsidRPr="008211EF" w:rsidRDefault="00F06A48" w:rsidP="00401D44">
            <w:pPr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</w:p>
        </w:tc>
      </w:tr>
      <w:bookmarkEnd w:id="1"/>
      <w:tr w:rsidR="00F41430" w:rsidRPr="00D95413" w14:paraId="6BE88B35" w14:textId="77777777" w:rsidTr="00826C0C">
        <w:trPr>
          <w:trHeight w:val="187"/>
        </w:trPr>
        <w:tc>
          <w:tcPr>
            <w:tcW w:w="10349" w:type="dxa"/>
            <w:gridSpan w:val="7"/>
            <w:shd w:val="clear" w:color="auto" w:fill="BFBFBF" w:themeFill="background1" w:themeFillShade="BF"/>
          </w:tcPr>
          <w:p w14:paraId="1E7E3CA0" w14:textId="0691FC5C" w:rsidR="00442BD2" w:rsidRPr="00310104" w:rsidRDefault="004A4B81" w:rsidP="00310104">
            <w:pPr>
              <w:pStyle w:val="Listenabsatz"/>
              <w:numPr>
                <w:ilvl w:val="0"/>
                <w:numId w:val="1"/>
              </w:numPr>
              <w:ind w:left="284" w:hanging="284"/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US"/>
              </w:rPr>
            </w:pPr>
            <w:r w:rsidRPr="00401D44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US"/>
              </w:rPr>
              <w:t xml:space="preserve">Contact </w:t>
            </w:r>
            <w:r w:rsidRPr="00232020"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US"/>
              </w:rPr>
              <w:t>forwards to</w:t>
            </w:r>
            <w:r w:rsidR="00EB1005" w:rsidRPr="00232020"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AC38BB"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US"/>
              </w:rPr>
              <w:t>decision maker (acc. deviation class), KAM if OEM/Key Account</w:t>
            </w:r>
          </w:p>
        </w:tc>
      </w:tr>
      <w:tr w:rsidR="00310104" w:rsidRPr="00232020" w14:paraId="4DF4931B" w14:textId="77777777" w:rsidTr="00826C0C">
        <w:tc>
          <w:tcPr>
            <w:tcW w:w="10349" w:type="dxa"/>
            <w:gridSpan w:val="7"/>
            <w:tcBorders>
              <w:bottom w:val="single" w:sz="4" w:space="0" w:color="auto"/>
            </w:tcBorders>
          </w:tcPr>
          <w:tbl>
            <w:tblPr>
              <w:tblpPr w:leftFromText="141" w:rightFromText="141" w:vertAnchor="text" w:tblpY="1"/>
              <w:tblOverlap w:val="never"/>
              <w:tblW w:w="100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256"/>
              <w:gridCol w:w="1842"/>
              <w:gridCol w:w="1134"/>
              <w:gridCol w:w="1843"/>
              <w:gridCol w:w="1956"/>
            </w:tblGrid>
            <w:tr w:rsidR="00310104" w:rsidRPr="00572C15" w14:paraId="53C79357" w14:textId="77777777" w:rsidTr="00681E09">
              <w:trPr>
                <w:trHeight w:val="418"/>
              </w:trPr>
              <w:tc>
                <w:tcPr>
                  <w:tcW w:w="3256" w:type="dxa"/>
                  <w:vMerge w:val="restart"/>
                  <w:shd w:val="clear" w:color="auto" w:fill="D9D9D9" w:themeFill="background1" w:themeFillShade="D9"/>
                </w:tcPr>
                <w:p w14:paraId="53315C3A" w14:textId="77777777" w:rsidR="00310104" w:rsidRPr="00310104" w:rsidRDefault="00310104" w:rsidP="00310104">
                  <w:pPr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310104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With </w:t>
                  </w:r>
                  <w:r w:rsidRPr="00310104">
                    <w:rPr>
                      <w:rFonts w:ascii="Arial" w:hAnsi="Arial" w:cs="Arial"/>
                      <w:b/>
                      <w:color w:val="FF0000"/>
                      <w:sz w:val="22"/>
                      <w:szCs w:val="22"/>
                      <w:lang w:val="en-US"/>
                    </w:rPr>
                    <w:t>OEM</w:t>
                  </w:r>
                  <w:r w:rsidRPr="00310104">
                    <w:rPr>
                      <w:rFonts w:ascii="Arial" w:hAnsi="Arial" w:cs="Arial"/>
                      <w:color w:val="FF0000"/>
                      <w:sz w:val="22"/>
                      <w:szCs w:val="22"/>
                      <w:lang w:val="en-US"/>
                    </w:rPr>
                    <w:t xml:space="preserve"> </w:t>
                  </w:r>
                  <w:r w:rsidRPr="00310104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or </w:t>
                  </w:r>
                  <w:r w:rsidRPr="00310104">
                    <w:rPr>
                      <w:rFonts w:ascii="Arial" w:hAnsi="Arial" w:cs="Arial"/>
                      <w:b/>
                      <w:color w:val="FF0000"/>
                      <w:sz w:val="22"/>
                      <w:szCs w:val="22"/>
                      <w:lang w:val="en-US"/>
                    </w:rPr>
                    <w:t>Key Account</w:t>
                  </w:r>
                </w:p>
                <w:p w14:paraId="27ABED2C" w14:textId="7EB57F75" w:rsidR="00310104" w:rsidRPr="00310104" w:rsidRDefault="00310104" w:rsidP="00310104">
                  <w:pPr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310104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Release from </w:t>
                  </w:r>
                  <w:r w:rsidRPr="00D72C71">
                    <w:rPr>
                      <w:rFonts w:ascii="Arial" w:hAnsi="Arial" w:cs="Arial"/>
                      <w:color w:val="FF0000"/>
                      <w:sz w:val="22"/>
                      <w:szCs w:val="22"/>
                      <w:lang w:val="en-US"/>
                    </w:rPr>
                    <w:t xml:space="preserve">KAM / </w:t>
                  </w:r>
                  <w:r w:rsidRPr="00310104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br/>
                    <w:t>requ</w:t>
                  </w:r>
                  <w:r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>ired</w:t>
                  </w:r>
                </w:p>
              </w:tc>
              <w:tc>
                <w:tcPr>
                  <w:tcW w:w="1842" w:type="dxa"/>
                  <w:vMerge w:val="restart"/>
                </w:tcPr>
                <w:p w14:paraId="09B66B22" w14:textId="77777777" w:rsidR="00310104" w:rsidRPr="00572C15" w:rsidRDefault="00310104" w:rsidP="0031010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FORMCHECKBOX </w:instrTex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2"/>
                      <w:szCs w:val="22"/>
                    </w:rPr>
                    <w:t>yes</w:t>
                  </w:r>
                  <w:proofErr w:type="spellEnd"/>
                </w:p>
                <w:p w14:paraId="3638A908" w14:textId="77777777" w:rsidR="00310104" w:rsidRPr="00572C15" w:rsidRDefault="00310104" w:rsidP="0031010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AU-/</w:t>
                  </w:r>
                  <w:proofErr w:type="spellStart"/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Kd</w:t>
                  </w:r>
                  <w:proofErr w:type="spellEnd"/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.-Nr.:</w:t>
                  </w:r>
                </w:p>
                <w:p w14:paraId="36B95BCB" w14:textId="77777777" w:rsidR="00310104" w:rsidRPr="00572C15" w:rsidRDefault="00310104" w:rsidP="0031010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72C15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134" w:type="dxa"/>
                  <w:vMerge w:val="restart"/>
                </w:tcPr>
                <w:p w14:paraId="000343F5" w14:textId="77777777" w:rsidR="00310104" w:rsidRPr="00572C15" w:rsidRDefault="00310104" w:rsidP="0031010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Kontrollkästchen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FORMCHECKBOX </w:instrTex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2"/>
                      <w:szCs w:val="22"/>
                    </w:rPr>
                    <w:t>no</w:t>
                  </w:r>
                  <w:proofErr w:type="spellEnd"/>
                </w:p>
              </w:tc>
              <w:tc>
                <w:tcPr>
                  <w:tcW w:w="1843" w:type="dxa"/>
                  <w:vMerge w:val="restart"/>
                </w:tcPr>
                <w:p w14:paraId="1852ACE1" w14:textId="77777777" w:rsidR="00310104" w:rsidRPr="00572C15" w:rsidRDefault="00310104" w:rsidP="0031010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FORMCHECKBOX </w:instrTex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n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.a</w:t>
                  </w:r>
                  <w:proofErr w:type="spellEnd"/>
                  <w:r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956" w:type="dxa"/>
                </w:tcPr>
                <w:p w14:paraId="36BEE0EC" w14:textId="77777777" w:rsidR="00310104" w:rsidRPr="00572C15" w:rsidRDefault="00310104" w:rsidP="0031010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Dat</w:t>
                  </w:r>
                  <w:r w:rsidR="00E2457E">
                    <w:rPr>
                      <w:rFonts w:ascii="Arial" w:hAnsi="Arial" w:cs="Arial"/>
                      <w:sz w:val="22"/>
                      <w:szCs w:val="22"/>
                    </w:rPr>
                    <w:t>e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 xml:space="preserve">: 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310104" w:rsidRPr="00572C15" w14:paraId="62F8DE32" w14:textId="77777777" w:rsidTr="00681E09">
              <w:trPr>
                <w:trHeight w:val="368"/>
              </w:trPr>
              <w:tc>
                <w:tcPr>
                  <w:tcW w:w="3256" w:type="dxa"/>
                  <w:vMerge/>
                  <w:shd w:val="clear" w:color="auto" w:fill="D9D9D9" w:themeFill="background1" w:themeFillShade="D9"/>
                </w:tcPr>
                <w:p w14:paraId="2A6C4B6C" w14:textId="77777777" w:rsidR="00310104" w:rsidRPr="00572C15" w:rsidRDefault="00310104" w:rsidP="0031010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842" w:type="dxa"/>
                  <w:vMerge/>
                </w:tcPr>
                <w:p w14:paraId="17962768" w14:textId="77777777" w:rsidR="00310104" w:rsidRPr="00572C15" w:rsidRDefault="00310104" w:rsidP="0031010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14:paraId="76728AF5" w14:textId="77777777" w:rsidR="00310104" w:rsidRPr="00572C15" w:rsidRDefault="00310104" w:rsidP="0031010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  <w:vMerge/>
                </w:tcPr>
                <w:p w14:paraId="2349D277" w14:textId="77777777" w:rsidR="00310104" w:rsidRPr="00572C15" w:rsidRDefault="00310104" w:rsidP="0031010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956" w:type="dxa"/>
                </w:tcPr>
                <w:p w14:paraId="621BE3A3" w14:textId="77777777" w:rsidR="00310104" w:rsidRPr="00572C15" w:rsidRDefault="00E2457E" w:rsidP="0031010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sz w:val="22"/>
                      <w:szCs w:val="22"/>
                    </w:rPr>
                    <w:t>Signature</w:t>
                  </w:r>
                  <w:proofErr w:type="spellEnd"/>
                  <w:r w:rsidR="00310104" w:rsidRPr="00572C15">
                    <w:rPr>
                      <w:rFonts w:ascii="Arial" w:hAnsi="Arial" w:cs="Arial"/>
                      <w:sz w:val="22"/>
                      <w:szCs w:val="22"/>
                    </w:rPr>
                    <w:t xml:space="preserve">: </w:t>
                  </w:r>
                  <w:r w:rsidR="00826C0C">
                    <w:rPr>
                      <w:rFonts w:ascii="Arial" w:hAnsi="Arial" w:cs="Arial"/>
                      <w:sz w:val="22"/>
                      <w:szCs w:val="22"/>
                    </w:rPr>
                    <w:br/>
                  </w:r>
                  <w:r w:rsidR="00310104"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="00310104" w:rsidRPr="00572C15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310104" w:rsidRPr="00572C15">
                    <w:rPr>
                      <w:rFonts w:ascii="Arial" w:hAnsi="Arial" w:cs="Arial"/>
                      <w:sz w:val="22"/>
                      <w:szCs w:val="22"/>
                    </w:rPr>
                  </w:r>
                  <w:r w:rsidR="00310104"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310104" w:rsidRPr="00572C15">
                    <w:rPr>
                      <w:rFonts w:ascii="Arial" w:hAnsi="Arial" w:cs="Arial"/>
                      <w:sz w:val="22"/>
                      <w:szCs w:val="22"/>
                    </w:rPr>
                    <w:t> </w:t>
                  </w:r>
                  <w:r w:rsidR="00310104" w:rsidRPr="00572C15">
                    <w:rPr>
                      <w:rFonts w:ascii="Arial" w:hAnsi="Arial" w:cs="Arial"/>
                      <w:sz w:val="22"/>
                      <w:szCs w:val="22"/>
                    </w:rPr>
                    <w:t> </w:t>
                  </w:r>
                  <w:r w:rsidR="00310104" w:rsidRPr="00572C15">
                    <w:rPr>
                      <w:rFonts w:ascii="Arial" w:hAnsi="Arial" w:cs="Arial"/>
                      <w:sz w:val="22"/>
                      <w:szCs w:val="22"/>
                    </w:rPr>
                    <w:t> </w:t>
                  </w:r>
                  <w:r w:rsidR="00310104" w:rsidRPr="00572C15">
                    <w:rPr>
                      <w:rFonts w:ascii="Arial" w:hAnsi="Arial" w:cs="Arial"/>
                      <w:sz w:val="22"/>
                      <w:szCs w:val="22"/>
                    </w:rPr>
                    <w:t> </w:t>
                  </w:r>
                  <w:r w:rsidR="00310104" w:rsidRPr="00572C15">
                    <w:rPr>
                      <w:rFonts w:ascii="Arial" w:hAnsi="Arial" w:cs="Arial"/>
                      <w:sz w:val="22"/>
                      <w:szCs w:val="22"/>
                    </w:rPr>
                    <w:t> </w:t>
                  </w:r>
                  <w:r w:rsidR="00310104"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</w:p>
              </w:tc>
            </w:tr>
          </w:tbl>
          <w:tbl>
            <w:tblPr>
              <w:tblW w:w="10031" w:type="dxa"/>
              <w:tblBorders>
                <w:left w:val="single" w:sz="4" w:space="0" w:color="auto"/>
                <w:right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031"/>
            </w:tblGrid>
            <w:tr w:rsidR="00310104" w:rsidRPr="00572C15" w14:paraId="0DE38EF7" w14:textId="77777777" w:rsidTr="00681E09">
              <w:trPr>
                <w:cantSplit/>
                <w:tblHeader/>
              </w:trPr>
              <w:tc>
                <w:tcPr>
                  <w:tcW w:w="10031" w:type="dxa"/>
                </w:tcPr>
                <w:p w14:paraId="00711948" w14:textId="77777777" w:rsidR="00310104" w:rsidRPr="00572C15" w:rsidRDefault="00310104" w:rsidP="00310104">
                  <w:pPr>
                    <w:pStyle w:val="Listenabsatz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10104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If necessary, forward for final release acc. </w:t>
                  </w:r>
                  <w:r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>Deviation class</w:t>
                  </w:r>
                </w:p>
              </w:tc>
            </w:tr>
          </w:tbl>
          <w:tbl>
            <w:tblPr>
              <w:tblpPr w:leftFromText="141" w:rightFromText="141" w:vertAnchor="text" w:tblpY="1"/>
              <w:tblOverlap w:val="never"/>
              <w:tblW w:w="100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980"/>
              <w:gridCol w:w="2041"/>
              <w:gridCol w:w="1644"/>
              <w:gridCol w:w="2410"/>
              <w:gridCol w:w="1956"/>
            </w:tblGrid>
            <w:tr w:rsidR="00310104" w:rsidRPr="00572C15" w14:paraId="60787DBD" w14:textId="77777777" w:rsidTr="00681E09">
              <w:trPr>
                <w:trHeight w:val="454"/>
              </w:trPr>
              <w:tc>
                <w:tcPr>
                  <w:tcW w:w="1980" w:type="dxa"/>
                  <w:shd w:val="clear" w:color="auto" w:fill="D9D9D9" w:themeFill="background1" w:themeFillShade="D9"/>
                </w:tcPr>
                <w:p w14:paraId="6DF048DC" w14:textId="77777777" w:rsidR="00310104" w:rsidRPr="00572C15" w:rsidRDefault="00310104" w:rsidP="0031010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Deviation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2041" w:type="dxa"/>
                </w:tcPr>
                <w:p w14:paraId="36280EEE" w14:textId="77777777" w:rsidR="00310104" w:rsidRPr="00572C15" w:rsidRDefault="00E2457E" w:rsidP="00310104">
                  <w:pPr>
                    <w:rPr>
                      <w:rFonts w:ascii="Arial" w:hAnsi="Arial" w:cs="Arial"/>
                      <w:b/>
                      <w:sz w:val="20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2"/>
                    </w:rPr>
                    <w:t xml:space="preserve">Minor </w:t>
                  </w:r>
                  <w:proofErr w:type="spellStart"/>
                  <w:r w:rsidR="00310104" w:rsidRPr="00572C15">
                    <w:rPr>
                      <w:rFonts w:ascii="Arial" w:hAnsi="Arial" w:cs="Arial"/>
                      <w:b/>
                      <w:sz w:val="20"/>
                      <w:szCs w:val="22"/>
                    </w:rPr>
                    <w:t>opti</w:t>
                  </w:r>
                  <w:r>
                    <w:rPr>
                      <w:rFonts w:ascii="Arial" w:hAnsi="Arial" w:cs="Arial"/>
                      <w:b/>
                      <w:sz w:val="20"/>
                      <w:szCs w:val="22"/>
                    </w:rPr>
                    <w:t>cal</w:t>
                  </w:r>
                  <w:proofErr w:type="spellEnd"/>
                  <w:r w:rsidR="00310104" w:rsidRPr="00572C15">
                    <w:rPr>
                      <w:rFonts w:ascii="Arial" w:hAnsi="Arial" w:cs="Arial"/>
                      <w:b/>
                      <w:sz w:val="20"/>
                      <w:szCs w:val="22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20"/>
                      <w:szCs w:val="22"/>
                    </w:rPr>
                    <w:t>Deviation</w:t>
                  </w:r>
                </w:p>
              </w:tc>
              <w:tc>
                <w:tcPr>
                  <w:tcW w:w="1644" w:type="dxa"/>
                </w:tcPr>
                <w:p w14:paraId="39D18B04" w14:textId="77777777" w:rsidR="00310104" w:rsidRPr="00572C15" w:rsidRDefault="00E2457E" w:rsidP="00310104">
                  <w:pPr>
                    <w:rPr>
                      <w:rFonts w:ascii="Arial" w:hAnsi="Arial" w:cs="Arial"/>
                      <w:b/>
                      <w:sz w:val="20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2"/>
                    </w:rPr>
                    <w:t>Other Minor</w:t>
                  </w:r>
                  <w:r w:rsidR="00310104" w:rsidRPr="00572C15">
                    <w:rPr>
                      <w:rFonts w:ascii="Arial" w:hAnsi="Arial" w:cs="Arial"/>
                      <w:b/>
                      <w:sz w:val="20"/>
                      <w:szCs w:val="22"/>
                    </w:rPr>
                    <w:br/>
                  </w:r>
                  <w:r>
                    <w:rPr>
                      <w:rFonts w:ascii="Arial" w:hAnsi="Arial" w:cs="Arial"/>
                      <w:b/>
                      <w:sz w:val="20"/>
                      <w:szCs w:val="22"/>
                    </w:rPr>
                    <w:t>Deviation</w:t>
                  </w:r>
                </w:p>
              </w:tc>
              <w:tc>
                <w:tcPr>
                  <w:tcW w:w="2410" w:type="dxa"/>
                </w:tcPr>
                <w:p w14:paraId="36CEE807" w14:textId="77777777" w:rsidR="00310104" w:rsidRPr="00E2457E" w:rsidRDefault="00E2457E" w:rsidP="00310104">
                  <w:pPr>
                    <w:rPr>
                      <w:rFonts w:ascii="Arial" w:hAnsi="Arial" w:cs="Arial"/>
                      <w:b/>
                      <w:sz w:val="20"/>
                      <w:szCs w:val="22"/>
                      <w:lang w:val="en-US"/>
                    </w:rPr>
                  </w:pPr>
                  <w:r w:rsidRPr="00E2457E">
                    <w:rPr>
                      <w:rFonts w:ascii="Arial" w:hAnsi="Arial" w:cs="Arial"/>
                      <w:b/>
                      <w:sz w:val="20"/>
                      <w:szCs w:val="22"/>
                      <w:lang w:val="en-US"/>
                    </w:rPr>
                    <w:t>Major Functional or Performance Deviation</w:t>
                  </w:r>
                </w:p>
              </w:tc>
              <w:tc>
                <w:tcPr>
                  <w:tcW w:w="1956" w:type="dxa"/>
                </w:tcPr>
                <w:p w14:paraId="3AA82AA3" w14:textId="77777777" w:rsidR="00310104" w:rsidRPr="00572C15" w:rsidRDefault="00E2457E" w:rsidP="00310104">
                  <w:pPr>
                    <w:rPr>
                      <w:rFonts w:ascii="Arial" w:hAnsi="Arial" w:cs="Arial"/>
                      <w:b/>
                      <w:sz w:val="20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2"/>
                    </w:rPr>
                    <w:t>Major Deviation</w:t>
                  </w:r>
                  <w:r w:rsidR="00310104" w:rsidRPr="00572C15">
                    <w:rPr>
                      <w:rFonts w:ascii="Arial" w:hAnsi="Arial" w:cs="Arial"/>
                      <w:b/>
                      <w:sz w:val="20"/>
                      <w:szCs w:val="22"/>
                    </w:rPr>
                    <w:t xml:space="preserve"> </w:t>
                  </w:r>
                  <w:proofErr w:type="spellStart"/>
                  <w:r w:rsidR="00310104" w:rsidRPr="00572C15">
                    <w:rPr>
                      <w:rFonts w:ascii="Arial" w:hAnsi="Arial" w:cs="Arial"/>
                      <w:b/>
                      <w:sz w:val="20"/>
                      <w:szCs w:val="22"/>
                    </w:rPr>
                    <w:t>Modifi</w:t>
                  </w:r>
                  <w:r>
                    <w:rPr>
                      <w:rFonts w:ascii="Arial" w:hAnsi="Arial" w:cs="Arial"/>
                      <w:b/>
                      <w:sz w:val="20"/>
                      <w:szCs w:val="22"/>
                    </w:rPr>
                    <w:t>c</w:t>
                  </w:r>
                  <w:r w:rsidR="00310104" w:rsidRPr="00572C15">
                    <w:rPr>
                      <w:rFonts w:ascii="Arial" w:hAnsi="Arial" w:cs="Arial"/>
                      <w:b/>
                      <w:sz w:val="20"/>
                      <w:szCs w:val="22"/>
                    </w:rPr>
                    <w:t>ation</w:t>
                  </w:r>
                  <w:proofErr w:type="spellEnd"/>
                </w:p>
              </w:tc>
            </w:tr>
            <w:tr w:rsidR="00310104" w:rsidRPr="00572C15" w14:paraId="49FC735D" w14:textId="77777777" w:rsidTr="00681E09">
              <w:trPr>
                <w:trHeight w:val="422"/>
              </w:trPr>
              <w:tc>
                <w:tcPr>
                  <w:tcW w:w="1980" w:type="dxa"/>
                  <w:shd w:val="clear" w:color="auto" w:fill="D9D9D9" w:themeFill="background1" w:themeFillShade="D9"/>
                </w:tcPr>
                <w:p w14:paraId="097CA34A" w14:textId="77777777" w:rsidR="00310104" w:rsidRPr="00572C15" w:rsidRDefault="00310104" w:rsidP="0031010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Release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2041" w:type="dxa"/>
                </w:tcPr>
                <w:p w14:paraId="0D910961" w14:textId="4AA516D9" w:rsidR="00310104" w:rsidRPr="00D72C71" w:rsidRDefault="00D72C71" w:rsidP="00310104">
                  <w:pPr>
                    <w:rPr>
                      <w:rFonts w:ascii="Arial" w:hAnsi="Arial" w:cs="Arial"/>
                      <w:color w:val="FF0000"/>
                      <w:sz w:val="20"/>
                      <w:szCs w:val="22"/>
                    </w:rPr>
                  </w:pPr>
                  <w:r w:rsidRPr="00D72C71">
                    <w:rPr>
                      <w:rFonts w:ascii="Arial" w:hAnsi="Arial" w:cs="Arial"/>
                      <w:color w:val="FF0000"/>
                      <w:sz w:val="20"/>
                      <w:szCs w:val="22"/>
                    </w:rPr>
                    <w:t>QM</w:t>
                  </w:r>
                </w:p>
              </w:tc>
              <w:tc>
                <w:tcPr>
                  <w:tcW w:w="1644" w:type="dxa"/>
                </w:tcPr>
                <w:p w14:paraId="10218A42" w14:textId="77777777" w:rsidR="00310104" w:rsidRPr="00572C15" w:rsidRDefault="00310104" w:rsidP="00310104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0"/>
                      <w:szCs w:val="22"/>
                    </w:rPr>
                    <w:t xml:space="preserve">MA-QM, TS-L WEK-TL, </w:t>
                  </w:r>
                </w:p>
              </w:tc>
              <w:tc>
                <w:tcPr>
                  <w:tcW w:w="2410" w:type="dxa"/>
                </w:tcPr>
                <w:p w14:paraId="71C1CC68" w14:textId="46EC05C1" w:rsidR="00310104" w:rsidRPr="00D72C71" w:rsidRDefault="00BE5ECD" w:rsidP="00310104">
                  <w:pPr>
                    <w:rPr>
                      <w:rFonts w:ascii="Arial" w:hAnsi="Arial" w:cs="Arial"/>
                      <w:color w:val="FF0000"/>
                      <w:sz w:val="20"/>
                      <w:szCs w:val="22"/>
                      <w:lang w:val="en-US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FF0000"/>
                      <w:sz w:val="20"/>
                      <w:szCs w:val="22"/>
                      <w:lang w:val="en-US"/>
                    </w:rPr>
                    <w:t>QM ,</w:t>
                  </w:r>
                  <w:proofErr w:type="gramEnd"/>
                  <w:r>
                    <w:rPr>
                      <w:rFonts w:ascii="Arial" w:hAnsi="Arial" w:cs="Arial"/>
                      <w:color w:val="FF0000"/>
                      <w:sz w:val="20"/>
                      <w:szCs w:val="22"/>
                      <w:lang w:val="en-US"/>
                    </w:rPr>
                    <w:t xml:space="preserve"> </w:t>
                  </w:r>
                  <w:r w:rsidR="00310104" w:rsidRPr="00D72C71">
                    <w:rPr>
                      <w:rFonts w:ascii="Arial" w:hAnsi="Arial" w:cs="Arial"/>
                      <w:color w:val="FF0000"/>
                      <w:sz w:val="20"/>
                      <w:szCs w:val="22"/>
                      <w:lang w:val="en-US"/>
                    </w:rPr>
                    <w:t>Sales</w:t>
                  </w:r>
                </w:p>
              </w:tc>
              <w:tc>
                <w:tcPr>
                  <w:tcW w:w="1956" w:type="dxa"/>
                </w:tcPr>
                <w:p w14:paraId="32CBA818" w14:textId="77777777" w:rsidR="00310104" w:rsidRPr="00572C15" w:rsidRDefault="00310104" w:rsidP="00310104">
                  <w:pPr>
                    <w:rPr>
                      <w:rFonts w:ascii="Arial" w:hAnsi="Arial" w:cs="Arial"/>
                      <w:sz w:val="20"/>
                      <w:szCs w:val="22"/>
                      <w:lang w:val="en-US"/>
                    </w:rPr>
                  </w:pPr>
                  <w:r w:rsidRPr="00572C15">
                    <w:rPr>
                      <w:rFonts w:ascii="Arial" w:hAnsi="Arial" w:cs="Arial"/>
                      <w:sz w:val="20"/>
                      <w:szCs w:val="22"/>
                      <w:lang w:val="en-US"/>
                    </w:rPr>
                    <w:t>R&amp;D-L</w:t>
                  </w:r>
                </w:p>
              </w:tc>
            </w:tr>
            <w:tr w:rsidR="00310104" w:rsidRPr="00572C15" w14:paraId="04DE8898" w14:textId="77777777" w:rsidTr="00681E09">
              <w:trPr>
                <w:trHeight w:val="337"/>
              </w:trPr>
              <w:tc>
                <w:tcPr>
                  <w:tcW w:w="1980" w:type="dxa"/>
                  <w:shd w:val="clear" w:color="auto" w:fill="D9D9D9" w:themeFill="background1" w:themeFillShade="D9"/>
                </w:tcPr>
                <w:p w14:paraId="74E29E09" w14:textId="77777777" w:rsidR="00310104" w:rsidRPr="00572C15" w:rsidRDefault="00310104" w:rsidP="0031010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Substitution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2041" w:type="dxa"/>
                </w:tcPr>
                <w:p w14:paraId="34D5A4A6" w14:textId="77777777" w:rsidR="00310104" w:rsidRPr="00572C15" w:rsidRDefault="00310104" w:rsidP="00310104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0"/>
                      <w:szCs w:val="22"/>
                    </w:rPr>
                    <w:t>MA-QM, WEK-TL, TS-L</w:t>
                  </w:r>
                </w:p>
              </w:tc>
              <w:tc>
                <w:tcPr>
                  <w:tcW w:w="1644" w:type="dxa"/>
                </w:tcPr>
                <w:p w14:paraId="031A4502" w14:textId="77777777" w:rsidR="00310104" w:rsidRPr="00572C15" w:rsidRDefault="00310104" w:rsidP="00310104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0"/>
                      <w:szCs w:val="22"/>
                    </w:rPr>
                    <w:t>BL, PF-PK</w:t>
                  </w:r>
                </w:p>
              </w:tc>
              <w:tc>
                <w:tcPr>
                  <w:tcW w:w="2410" w:type="dxa"/>
                </w:tcPr>
                <w:p w14:paraId="21D602E5" w14:textId="77777777" w:rsidR="00310104" w:rsidRPr="00572C15" w:rsidRDefault="00310104" w:rsidP="00310104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0"/>
                      <w:szCs w:val="22"/>
                    </w:rPr>
                    <w:t xml:space="preserve">GF, BL, PF-PK, QP </w:t>
                  </w:r>
                </w:p>
              </w:tc>
              <w:tc>
                <w:tcPr>
                  <w:tcW w:w="1956" w:type="dxa"/>
                </w:tcPr>
                <w:p w14:paraId="2A39C245" w14:textId="77777777" w:rsidR="00310104" w:rsidRPr="00572C15" w:rsidRDefault="00310104" w:rsidP="00310104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0"/>
                      <w:szCs w:val="22"/>
                    </w:rPr>
                    <w:t>GF, BL, PF-PK, QP</w:t>
                  </w:r>
                </w:p>
              </w:tc>
            </w:tr>
          </w:tbl>
          <w:p w14:paraId="682AD32F" w14:textId="77777777" w:rsidR="00310104" w:rsidRPr="008211EF" w:rsidRDefault="00310104" w:rsidP="00310104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310104" w:rsidRPr="00232020" w14:paraId="6FBEDAA2" w14:textId="77777777" w:rsidTr="00826C0C">
        <w:tc>
          <w:tcPr>
            <w:tcW w:w="6566" w:type="dxa"/>
            <w:gridSpan w:val="5"/>
            <w:tcBorders>
              <w:bottom w:val="nil"/>
              <w:right w:val="nil"/>
            </w:tcBorders>
          </w:tcPr>
          <w:p w14:paraId="3ABC5544" w14:textId="77777777" w:rsidR="00310104" w:rsidRPr="008211EF" w:rsidRDefault="00E2457E" w:rsidP="00310104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Release</w:t>
            </w:r>
            <w:r w:rsidR="00310104" w:rsidRPr="007931F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granted</w:t>
            </w:r>
            <w:proofErr w:type="spellEnd"/>
            <w:r w:rsidR="00310104" w:rsidRPr="007931F1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310104">
              <w:rPr>
                <w:rFonts w:ascii="Arial" w:hAnsi="Arial" w:cs="Arial"/>
                <w:sz w:val="22"/>
                <w:szCs w:val="22"/>
              </w:rPr>
              <w:tab/>
            </w:r>
            <w:r w:rsidR="00310104" w:rsidRPr="00090AAE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10104" w:rsidRPr="00090AAE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310104" w:rsidRPr="00090AAE">
              <w:rPr>
                <w:rFonts w:ascii="Arial" w:hAnsi="Arial" w:cs="Arial"/>
                <w:sz w:val="22"/>
                <w:szCs w:val="22"/>
              </w:rPr>
            </w:r>
            <w:r w:rsidR="00310104" w:rsidRPr="00090A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10104" w:rsidRPr="00090AAE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310104" w:rsidRPr="00090AA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yes</w:t>
            </w:r>
            <w:proofErr w:type="spellEnd"/>
            <w:r w:rsidR="00310104">
              <w:rPr>
                <w:rFonts w:ascii="Arial" w:hAnsi="Arial" w:cs="Arial"/>
                <w:sz w:val="22"/>
                <w:szCs w:val="22"/>
              </w:rPr>
              <w:tab/>
            </w:r>
            <w:r w:rsidR="00310104" w:rsidRPr="00090AAE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10104" w:rsidRPr="00090AAE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310104" w:rsidRPr="00090AAE">
              <w:rPr>
                <w:rFonts w:ascii="Arial" w:hAnsi="Arial" w:cs="Arial"/>
                <w:sz w:val="22"/>
                <w:szCs w:val="22"/>
              </w:rPr>
            </w:r>
            <w:r w:rsidR="00310104" w:rsidRPr="00090A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10104" w:rsidRPr="00090AAE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310104" w:rsidRPr="00090AA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10104" w:rsidRPr="00090AAE">
              <w:rPr>
                <w:rFonts w:ascii="Arial" w:hAnsi="Arial" w:cs="Arial"/>
                <w:sz w:val="22"/>
                <w:szCs w:val="22"/>
              </w:rPr>
              <w:t>n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proofErr w:type="spellEnd"/>
          </w:p>
        </w:tc>
        <w:tc>
          <w:tcPr>
            <w:tcW w:w="3783" w:type="dxa"/>
            <w:gridSpan w:val="2"/>
            <w:tcBorders>
              <w:left w:val="nil"/>
              <w:bottom w:val="nil"/>
            </w:tcBorders>
          </w:tcPr>
          <w:p w14:paraId="661FDF1A" w14:textId="77777777" w:rsidR="00310104" w:rsidRPr="008211EF" w:rsidRDefault="00310104" w:rsidP="00310104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310104" w:rsidRPr="00401D44" w14:paraId="6B60AF61" w14:textId="77777777" w:rsidTr="00826C0C">
        <w:tc>
          <w:tcPr>
            <w:tcW w:w="3393" w:type="dxa"/>
            <w:tcBorders>
              <w:top w:val="nil"/>
            </w:tcBorders>
          </w:tcPr>
          <w:p w14:paraId="07D6722A" w14:textId="77777777" w:rsidR="00310104" w:rsidRPr="00401D44" w:rsidRDefault="00310104" w:rsidP="00310104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401D44">
              <w:rPr>
                <w:rFonts w:ascii="Arial" w:hAnsi="Arial" w:cs="Arial"/>
                <w:sz w:val="22"/>
                <w:szCs w:val="22"/>
                <w:lang w:val="en-US"/>
              </w:rPr>
              <w:t>Quantity released:</w:t>
            </w:r>
          </w:p>
        </w:tc>
        <w:tc>
          <w:tcPr>
            <w:tcW w:w="2425" w:type="dxa"/>
            <w:gridSpan w:val="3"/>
            <w:tcBorders>
              <w:top w:val="nil"/>
            </w:tcBorders>
          </w:tcPr>
          <w:p w14:paraId="48E66BBB" w14:textId="77777777" w:rsidR="00310104" w:rsidRPr="00401D44" w:rsidRDefault="00310104" w:rsidP="00310104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401D44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401D44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401D44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401D44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401D44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401D44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401D44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401D44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401D44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401D44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2"/>
          </w:p>
        </w:tc>
        <w:tc>
          <w:tcPr>
            <w:tcW w:w="2408" w:type="dxa"/>
            <w:gridSpan w:val="2"/>
            <w:tcBorders>
              <w:top w:val="nil"/>
            </w:tcBorders>
          </w:tcPr>
          <w:p w14:paraId="4ABFC0CC" w14:textId="77777777" w:rsidR="00310104" w:rsidRPr="00401D44" w:rsidRDefault="00310104" w:rsidP="00310104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401D44">
              <w:rPr>
                <w:rFonts w:ascii="Arial" w:hAnsi="Arial" w:cs="Arial"/>
                <w:sz w:val="22"/>
                <w:szCs w:val="22"/>
                <w:lang w:val="en-US"/>
              </w:rPr>
              <w:t xml:space="preserve">Limited to </w:t>
            </w:r>
            <w:proofErr w:type="gramStart"/>
            <w:r w:rsidRPr="00401D44">
              <w:rPr>
                <w:rFonts w:ascii="Arial" w:hAnsi="Arial" w:cs="Arial"/>
                <w:sz w:val="22"/>
                <w:szCs w:val="22"/>
                <w:lang w:val="en-US"/>
              </w:rPr>
              <w:t>time period</w:t>
            </w:r>
            <w:proofErr w:type="gramEnd"/>
            <w:r w:rsidRPr="00401D44"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</w:p>
        </w:tc>
        <w:tc>
          <w:tcPr>
            <w:tcW w:w="2123" w:type="dxa"/>
            <w:tcBorders>
              <w:top w:val="nil"/>
            </w:tcBorders>
          </w:tcPr>
          <w:p w14:paraId="3954201C" w14:textId="77777777" w:rsidR="00310104" w:rsidRPr="00401D44" w:rsidRDefault="00310104" w:rsidP="00310104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401D44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401D44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401D44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401D44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401D44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401D44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401D44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401D44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401D44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401D44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3"/>
          </w:p>
        </w:tc>
      </w:tr>
      <w:tr w:rsidR="00310104" w:rsidRPr="008211EF" w14:paraId="7458E8BA" w14:textId="77777777" w:rsidTr="00826C0C">
        <w:trPr>
          <w:trHeight w:val="758"/>
        </w:trPr>
        <w:tc>
          <w:tcPr>
            <w:tcW w:w="10349" w:type="dxa"/>
            <w:gridSpan w:val="7"/>
          </w:tcPr>
          <w:p w14:paraId="77351AF0" w14:textId="77777777" w:rsidR="00310104" w:rsidRPr="008211EF" w:rsidRDefault="00310104" w:rsidP="00310104">
            <w:pPr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Reasoning for the decision</w:t>
            </w:r>
            <w:r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 xml:space="preserve"> / and requirement for the release</w:t>
            </w:r>
            <w:r w:rsidRPr="008211EF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 xml:space="preserve">: </w:t>
            </w:r>
          </w:p>
          <w:p w14:paraId="4B576F62" w14:textId="77777777" w:rsidR="00310104" w:rsidRPr="008211EF" w:rsidRDefault="00310104" w:rsidP="00310104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8211EF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</w:p>
        </w:tc>
      </w:tr>
      <w:tr w:rsidR="00310104" w:rsidRPr="00253C4E" w14:paraId="222DF2CE" w14:textId="77777777" w:rsidTr="00826C0C">
        <w:trPr>
          <w:trHeight w:val="454"/>
        </w:trPr>
        <w:tc>
          <w:tcPr>
            <w:tcW w:w="5344" w:type="dxa"/>
            <w:gridSpan w:val="3"/>
            <w:vAlign w:val="center"/>
          </w:tcPr>
          <w:p w14:paraId="11E51784" w14:textId="77777777" w:rsidR="00310104" w:rsidRPr="00253C4E" w:rsidRDefault="00826C0C" w:rsidP="00826C0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  <w:r w:rsidR="00310104" w:rsidRPr="00253C4E"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84306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4306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84306">
              <w:rPr>
                <w:rFonts w:ascii="Arial" w:hAnsi="Arial" w:cs="Arial"/>
                <w:sz w:val="22"/>
                <w:szCs w:val="22"/>
              </w:rPr>
            </w:r>
            <w:r w:rsidRPr="00884306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84306">
              <w:rPr>
                <w:rFonts w:ascii="Arial" w:hAnsi="Arial" w:cs="Arial"/>
                <w:sz w:val="22"/>
                <w:szCs w:val="22"/>
              </w:rPr>
              <w:t> </w:t>
            </w:r>
            <w:r w:rsidRPr="00884306">
              <w:rPr>
                <w:rFonts w:ascii="Arial" w:hAnsi="Arial" w:cs="Arial"/>
                <w:sz w:val="22"/>
                <w:szCs w:val="22"/>
              </w:rPr>
              <w:t> </w:t>
            </w:r>
            <w:r w:rsidRPr="00884306">
              <w:rPr>
                <w:rFonts w:ascii="Arial" w:hAnsi="Arial" w:cs="Arial"/>
                <w:sz w:val="22"/>
                <w:szCs w:val="22"/>
              </w:rPr>
              <w:t> </w:t>
            </w:r>
            <w:r w:rsidRPr="00884306">
              <w:rPr>
                <w:rFonts w:ascii="Arial" w:hAnsi="Arial" w:cs="Arial"/>
                <w:sz w:val="22"/>
                <w:szCs w:val="22"/>
              </w:rPr>
              <w:t> </w:t>
            </w:r>
            <w:r w:rsidRPr="00884306">
              <w:rPr>
                <w:rFonts w:ascii="Arial" w:hAnsi="Arial" w:cs="Arial"/>
                <w:sz w:val="22"/>
                <w:szCs w:val="22"/>
              </w:rPr>
              <w:t> </w:t>
            </w:r>
            <w:r w:rsidRPr="00884306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005" w:type="dxa"/>
            <w:gridSpan w:val="4"/>
            <w:vAlign w:val="center"/>
          </w:tcPr>
          <w:p w14:paraId="1CC3E4D1" w14:textId="77777777" w:rsidR="00310104" w:rsidRPr="00253C4E" w:rsidRDefault="00826C0C" w:rsidP="00826C0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Signature</w:t>
            </w:r>
            <w:proofErr w:type="spellEnd"/>
            <w:r w:rsidR="00310104" w:rsidRPr="00253C4E"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84306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4306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84306">
              <w:rPr>
                <w:rFonts w:ascii="Arial" w:hAnsi="Arial" w:cs="Arial"/>
                <w:sz w:val="22"/>
                <w:szCs w:val="22"/>
              </w:rPr>
            </w:r>
            <w:r w:rsidRPr="00884306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84306">
              <w:rPr>
                <w:rFonts w:ascii="Arial" w:hAnsi="Arial" w:cs="Arial"/>
                <w:sz w:val="22"/>
                <w:szCs w:val="22"/>
              </w:rPr>
              <w:t> </w:t>
            </w:r>
            <w:r w:rsidRPr="00884306">
              <w:rPr>
                <w:rFonts w:ascii="Arial" w:hAnsi="Arial" w:cs="Arial"/>
                <w:sz w:val="22"/>
                <w:szCs w:val="22"/>
              </w:rPr>
              <w:t> </w:t>
            </w:r>
            <w:r w:rsidRPr="00884306">
              <w:rPr>
                <w:rFonts w:ascii="Arial" w:hAnsi="Arial" w:cs="Arial"/>
                <w:sz w:val="22"/>
                <w:szCs w:val="22"/>
              </w:rPr>
              <w:t> </w:t>
            </w:r>
            <w:r w:rsidRPr="00884306">
              <w:rPr>
                <w:rFonts w:ascii="Arial" w:hAnsi="Arial" w:cs="Arial"/>
                <w:sz w:val="22"/>
                <w:szCs w:val="22"/>
              </w:rPr>
              <w:t> </w:t>
            </w:r>
            <w:r w:rsidRPr="00884306">
              <w:rPr>
                <w:rFonts w:ascii="Arial" w:hAnsi="Arial" w:cs="Arial"/>
                <w:sz w:val="22"/>
                <w:szCs w:val="22"/>
              </w:rPr>
              <w:t> </w:t>
            </w:r>
            <w:r w:rsidRPr="00884306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310104" w:rsidRPr="00D95413" w14:paraId="436C82AE" w14:textId="77777777" w:rsidTr="00826C0C">
        <w:trPr>
          <w:trHeight w:val="269"/>
        </w:trPr>
        <w:tc>
          <w:tcPr>
            <w:tcW w:w="10349" w:type="dxa"/>
            <w:gridSpan w:val="7"/>
            <w:shd w:val="clear" w:color="auto" w:fill="BFBFBF" w:themeFill="background1" w:themeFillShade="BF"/>
          </w:tcPr>
          <w:p w14:paraId="57C88A3F" w14:textId="77777777" w:rsidR="00310104" w:rsidRPr="00401D44" w:rsidRDefault="00310104" w:rsidP="00310104">
            <w:pPr>
              <w:pStyle w:val="Listenabsatz"/>
              <w:numPr>
                <w:ilvl w:val="0"/>
                <w:numId w:val="1"/>
              </w:numPr>
              <w:ind w:left="284" w:hanging="284"/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US"/>
              </w:rPr>
            </w:pPr>
            <w:r w:rsidRPr="00401D44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US"/>
              </w:rPr>
              <w:t xml:space="preserve">After decision forward to </w:t>
            </w: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US"/>
              </w:rPr>
              <w:t>QM (Responsibility according to organization chart)</w:t>
            </w:r>
          </w:p>
        </w:tc>
      </w:tr>
      <w:tr w:rsidR="00310104" w:rsidRPr="008211EF" w14:paraId="77E276A4" w14:textId="77777777" w:rsidTr="00826C0C">
        <w:trPr>
          <w:trHeight w:val="298"/>
        </w:trPr>
        <w:tc>
          <w:tcPr>
            <w:tcW w:w="5344" w:type="dxa"/>
            <w:gridSpan w:val="3"/>
          </w:tcPr>
          <w:p w14:paraId="34DE275A" w14:textId="77777777" w:rsidR="00310104" w:rsidRPr="00863310" w:rsidRDefault="00310104" w:rsidP="00310104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</w:pPr>
            <w:r w:rsidRPr="0086331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>Special release no.:</w:t>
            </w:r>
          </w:p>
        </w:tc>
        <w:tc>
          <w:tcPr>
            <w:tcW w:w="5005" w:type="dxa"/>
            <w:gridSpan w:val="4"/>
          </w:tcPr>
          <w:p w14:paraId="49986EE0" w14:textId="77777777" w:rsidR="00310104" w:rsidRPr="00863310" w:rsidRDefault="00310104" w:rsidP="00310104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</w:pPr>
            <w:r w:rsidRPr="0086331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6331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instrText xml:space="preserve"> FORMTEXT </w:instrText>
            </w:r>
            <w:r w:rsidRPr="0086331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</w:r>
            <w:r w:rsidRPr="0086331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fldChar w:fldCharType="separate"/>
            </w:r>
            <w:r w:rsidRPr="00863310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en-US"/>
              </w:rPr>
              <w:t> </w:t>
            </w:r>
            <w:r w:rsidRPr="00863310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en-US"/>
              </w:rPr>
              <w:t> </w:t>
            </w:r>
            <w:r w:rsidRPr="00863310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en-US"/>
              </w:rPr>
              <w:t> </w:t>
            </w:r>
            <w:r w:rsidRPr="00863310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en-US"/>
              </w:rPr>
              <w:t> </w:t>
            </w:r>
            <w:r w:rsidRPr="00863310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en-US"/>
              </w:rPr>
              <w:t> </w:t>
            </w:r>
            <w:r w:rsidRPr="00863310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fldChar w:fldCharType="end"/>
            </w:r>
          </w:p>
        </w:tc>
      </w:tr>
      <w:tr w:rsidR="00310104" w:rsidRPr="00D95413" w14:paraId="660BC8C9" w14:textId="77777777" w:rsidTr="00826C0C">
        <w:trPr>
          <w:trHeight w:val="510"/>
        </w:trPr>
        <w:tc>
          <w:tcPr>
            <w:tcW w:w="10349" w:type="dxa"/>
            <w:gridSpan w:val="7"/>
            <w:shd w:val="clear" w:color="auto" w:fill="BFBFBF" w:themeFill="background1" w:themeFillShade="BF"/>
          </w:tcPr>
          <w:p w14:paraId="45EE67AA" w14:textId="77777777" w:rsidR="00310104" w:rsidRPr="00863310" w:rsidRDefault="00310104" w:rsidP="00310104">
            <w:pPr>
              <w:pStyle w:val="Listenabsatz"/>
              <w:numPr>
                <w:ilvl w:val="0"/>
                <w:numId w:val="1"/>
              </w:numPr>
              <w:ind w:left="284" w:hanging="284"/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GB"/>
              </w:rPr>
              <w:t xml:space="preserve">QM </w:t>
            </w:r>
            <w:r w:rsidRPr="00863310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GB"/>
              </w:rPr>
              <w:t>coordinates and forwards the completed form to</w:t>
            </w: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GB"/>
              </w:rPr>
              <w:t xml:space="preserve"> t</w:t>
            </w:r>
            <w:r w:rsidRPr="00863310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GB"/>
              </w:rPr>
              <w:t xml:space="preserve">he relevant departments, </w:t>
            </w: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GB"/>
              </w:rPr>
              <w:br/>
            </w:r>
            <w:r w:rsidRPr="00863310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GB"/>
              </w:rPr>
              <w:t xml:space="preserve">QM </w:t>
            </w:r>
            <w:r w:rsidRPr="00863310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GB"/>
              </w:rPr>
              <w:sym w:font="Wingdings" w:char="F0E0"/>
            </w:r>
            <w:r w:rsidRPr="00863310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hyperlink r:id="rId11" w:history="1">
              <w:r w:rsidRPr="00E94B23">
                <w:rPr>
                  <w:rStyle w:val="Hyperlink"/>
                  <w:rFonts w:ascii="Arial" w:hAnsi="Arial" w:cs="Arial"/>
                  <w:b/>
                  <w:i/>
                  <w:sz w:val="22"/>
                  <w:szCs w:val="22"/>
                  <w:lang w:val="en-US"/>
                </w:rPr>
                <w:t>Team_QL_QM@julabo.com</w:t>
              </w:r>
            </w:hyperlink>
            <w:r w:rsidRPr="00863310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GB"/>
              </w:rPr>
              <w:t xml:space="preserve">, </w:t>
            </w: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GB"/>
              </w:rPr>
              <w:t>and contact person at JULABO</w:t>
            </w:r>
          </w:p>
        </w:tc>
      </w:tr>
      <w:tr w:rsidR="00310104" w:rsidRPr="00D95413" w14:paraId="67536921" w14:textId="77777777" w:rsidTr="00826C0C">
        <w:trPr>
          <w:trHeight w:val="510"/>
        </w:trPr>
        <w:tc>
          <w:tcPr>
            <w:tcW w:w="10349" w:type="dxa"/>
            <w:gridSpan w:val="7"/>
            <w:shd w:val="clear" w:color="auto" w:fill="BFBFBF" w:themeFill="background1" w:themeFillShade="BF"/>
          </w:tcPr>
          <w:p w14:paraId="6D22B3AA" w14:textId="77777777" w:rsidR="00310104" w:rsidRPr="00401D44" w:rsidRDefault="00310104" w:rsidP="00310104">
            <w:pPr>
              <w:pStyle w:val="Listenabsatz"/>
              <w:numPr>
                <w:ilvl w:val="0"/>
                <w:numId w:val="1"/>
              </w:numPr>
              <w:ind w:left="284" w:hanging="284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n-US"/>
              </w:rPr>
            </w:pPr>
            <w:r w:rsidRPr="00401D44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US"/>
              </w:rPr>
              <w:t>*</w:t>
            </w:r>
            <w:r w:rsidRPr="00401D44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863310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GB"/>
              </w:rPr>
              <w:t xml:space="preserve">Major </w:t>
            </w:r>
            <w:r w:rsidR="00826C0C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GB"/>
              </w:rPr>
              <w:t>defect</w:t>
            </w:r>
            <w:r w:rsidRPr="00863310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GB"/>
              </w:rPr>
              <w:t>:</w:t>
            </w:r>
            <w:r w:rsidRPr="00863310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GB"/>
              </w:rPr>
              <w:tab/>
            </w: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GB"/>
              </w:rPr>
              <w:t>QM</w:t>
            </w:r>
            <w:r w:rsidRPr="00863310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GB"/>
              </w:rPr>
              <w:t xml:space="preserve"> coordinates and forwards the completed form </w:t>
            </w: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GB"/>
              </w:rPr>
              <w:t xml:space="preserve">additionally </w:t>
            </w:r>
            <w:r w:rsidRPr="00863310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GB"/>
              </w:rPr>
              <w:t>to</w:t>
            </w: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GB"/>
              </w:rPr>
              <w:t xml:space="preserve"> leaders </w:t>
            </w:r>
            <w:r w:rsidRPr="00CC5691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sym w:font="Wingdings" w:char="F0E0"/>
            </w:r>
            <w:r w:rsidRPr="00E94B23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hyperlink r:id="rId12" w:history="1">
              <w:r w:rsidRPr="00E94B23">
                <w:rPr>
                  <w:rStyle w:val="Hyperlink"/>
                  <w:rFonts w:ascii="Arial" w:hAnsi="Arial" w:cs="Arial"/>
                  <w:b/>
                  <w:i/>
                  <w:sz w:val="22"/>
                  <w:szCs w:val="22"/>
                  <w:lang w:val="en-US"/>
                </w:rPr>
                <w:t>Group_Sonderfreigabe@julabo.com</w:t>
              </w:r>
            </w:hyperlink>
          </w:p>
        </w:tc>
      </w:tr>
      <w:tr w:rsidR="00310104" w:rsidRPr="00D95413" w14:paraId="26AFC2AA" w14:textId="77777777" w:rsidTr="00826C0C">
        <w:trPr>
          <w:trHeight w:val="487"/>
        </w:trPr>
        <w:tc>
          <w:tcPr>
            <w:tcW w:w="10349" w:type="dxa"/>
            <w:gridSpan w:val="7"/>
            <w:shd w:val="clear" w:color="auto" w:fill="FFFFFF" w:themeFill="background1"/>
          </w:tcPr>
          <w:p w14:paraId="05F5183E" w14:textId="77777777" w:rsidR="00310104" w:rsidRPr="00E23EB8" w:rsidRDefault="00310104" w:rsidP="00310104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E23EB8">
              <w:rPr>
                <w:rFonts w:ascii="Arial" w:hAnsi="Arial" w:cs="Arial"/>
                <w:sz w:val="22"/>
                <w:szCs w:val="22"/>
                <w:lang w:val="en-US"/>
              </w:rPr>
              <w:t xml:space="preserve">Person responsible forwards the special release to applicant. The special release must be included in every delivery until the entire released unit / lot is delivered or until the </w:t>
            </w:r>
            <w:proofErr w:type="gramStart"/>
            <w:r w:rsidRPr="00E23EB8">
              <w:rPr>
                <w:rFonts w:ascii="Arial" w:hAnsi="Arial" w:cs="Arial"/>
                <w:sz w:val="22"/>
                <w:szCs w:val="22"/>
                <w:lang w:val="en-US"/>
              </w:rPr>
              <w:t>time period</w:t>
            </w:r>
            <w:proofErr w:type="gramEnd"/>
            <w:r w:rsidRPr="00E23EB8">
              <w:rPr>
                <w:rFonts w:ascii="Arial" w:hAnsi="Arial" w:cs="Arial"/>
                <w:sz w:val="22"/>
                <w:szCs w:val="22"/>
                <w:lang w:val="en-US"/>
              </w:rPr>
              <w:t xml:space="preserve"> has ended. Subsequently, no additional deviating articles are allowed to be sent.</w:t>
            </w:r>
          </w:p>
        </w:tc>
      </w:tr>
    </w:tbl>
    <w:p w14:paraId="3FCBB9D1" w14:textId="77777777" w:rsidR="00E23EB8" w:rsidRPr="007C7D52" w:rsidRDefault="00E23EB8" w:rsidP="00E23EB8">
      <w:pPr>
        <w:keepNext/>
        <w:ind w:hanging="426"/>
        <w:rPr>
          <w:rFonts w:ascii="Arial" w:hAnsi="Arial" w:cs="Arial"/>
          <w:b/>
          <w:sz w:val="22"/>
          <w:szCs w:val="22"/>
          <w:lang w:val="en-US"/>
        </w:rPr>
        <w:sectPr w:rsidR="00E23EB8" w:rsidRPr="007C7D52" w:rsidSect="00EC6F07">
          <w:headerReference w:type="default" r:id="rId13"/>
          <w:footerReference w:type="default" r:id="rId14"/>
          <w:pgSz w:w="11906" w:h="16838"/>
          <w:pgMar w:top="48" w:right="1417" w:bottom="1134" w:left="1417" w:header="708" w:footer="330" w:gutter="0"/>
          <w:cols w:space="708"/>
          <w:docGrid w:linePitch="360"/>
        </w:sectPr>
      </w:pPr>
    </w:p>
    <w:p w14:paraId="05A45A66" w14:textId="77777777" w:rsidR="00BA3F4D" w:rsidRDefault="007C7D52" w:rsidP="00E23EB8">
      <w:pPr>
        <w:keepNext/>
        <w:ind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Appendix</w:t>
      </w:r>
      <w:r w:rsidR="00E23EB8"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eg</w:t>
      </w:r>
      <w:proofErr w:type="spellEnd"/>
      <w:r w:rsidR="00E23EB8"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photos</w:t>
      </w:r>
      <w:proofErr w:type="spellEnd"/>
      <w:r w:rsidR="00E23EB8">
        <w:rPr>
          <w:rFonts w:ascii="Arial" w:hAnsi="Arial" w:cs="Arial"/>
          <w:sz w:val="22"/>
          <w:szCs w:val="22"/>
        </w:rPr>
        <w:t>)</w:t>
      </w:r>
    </w:p>
    <w:p w14:paraId="0D2CBBDF" w14:textId="77777777" w:rsidR="00E23EB8" w:rsidRPr="00E23EB8" w:rsidRDefault="00E23EB8" w:rsidP="00E23EB8">
      <w:pPr>
        <w:keepNext/>
        <w:ind w:hanging="426"/>
        <w:rPr>
          <w:rFonts w:ascii="Arial" w:hAnsi="Arial" w:cs="Arial"/>
          <w:sz w:val="22"/>
          <w:szCs w:val="22"/>
        </w:rPr>
      </w:pPr>
    </w:p>
    <w:sectPr w:rsidR="00E23EB8" w:rsidRPr="00E23EB8" w:rsidSect="00E23EB8">
      <w:type w:val="continuous"/>
      <w:pgSz w:w="11906" w:h="16838"/>
      <w:pgMar w:top="48" w:right="1417" w:bottom="1134" w:left="1417" w:header="708" w:footer="33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0F319" w14:textId="77777777" w:rsidR="002B67E5" w:rsidRDefault="002B67E5" w:rsidP="00A328B1">
      <w:r>
        <w:separator/>
      </w:r>
    </w:p>
  </w:endnote>
  <w:endnote w:type="continuationSeparator" w:id="0">
    <w:p w14:paraId="42586FC0" w14:textId="77777777" w:rsidR="002B67E5" w:rsidRDefault="002B67E5" w:rsidP="00A32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F1525" w14:textId="0CD9EE17" w:rsidR="006C7E4F" w:rsidRPr="008211EF" w:rsidRDefault="008211EF" w:rsidP="008211EF">
    <w:pPr>
      <w:pStyle w:val="Fuzeile"/>
      <w:jc w:val="both"/>
      <w:rPr>
        <w:rFonts w:ascii="Arial" w:hAnsi="Arial" w:cs="Arial"/>
        <w:sz w:val="20"/>
        <w:lang w:val="en-US"/>
      </w:rPr>
    </w:pPr>
    <w:r w:rsidRPr="008211EF">
      <w:rPr>
        <w:rFonts w:ascii="Arial" w:hAnsi="Arial" w:cs="Arial"/>
        <w:sz w:val="20"/>
        <w:lang w:val="en-US"/>
      </w:rPr>
      <w:t xml:space="preserve">Page </w:t>
    </w:r>
    <w:r w:rsidRPr="008211EF">
      <w:rPr>
        <w:rFonts w:ascii="Arial" w:hAnsi="Arial" w:cs="Arial"/>
        <w:sz w:val="20"/>
      </w:rPr>
      <w:fldChar w:fldCharType="begin"/>
    </w:r>
    <w:r w:rsidRPr="008211EF">
      <w:rPr>
        <w:rFonts w:ascii="Arial" w:hAnsi="Arial" w:cs="Arial"/>
        <w:sz w:val="20"/>
        <w:lang w:val="en-US"/>
      </w:rPr>
      <w:instrText>PAGE  \* Arabic  \* MERGEFORMAT</w:instrText>
    </w:r>
    <w:r w:rsidRPr="008211EF">
      <w:rPr>
        <w:rFonts w:ascii="Arial" w:hAnsi="Arial" w:cs="Arial"/>
        <w:sz w:val="20"/>
      </w:rPr>
      <w:fldChar w:fldCharType="separate"/>
    </w:r>
    <w:r w:rsidR="00720D10">
      <w:rPr>
        <w:rFonts w:ascii="Arial" w:hAnsi="Arial" w:cs="Arial"/>
        <w:noProof/>
        <w:sz w:val="20"/>
        <w:lang w:val="en-US"/>
      </w:rPr>
      <w:t>1</w:t>
    </w:r>
    <w:r w:rsidRPr="008211EF">
      <w:rPr>
        <w:rFonts w:ascii="Arial" w:hAnsi="Arial" w:cs="Arial"/>
        <w:sz w:val="20"/>
      </w:rPr>
      <w:fldChar w:fldCharType="end"/>
    </w:r>
    <w:r w:rsidRPr="008211EF">
      <w:rPr>
        <w:rFonts w:ascii="Arial" w:hAnsi="Arial" w:cs="Arial"/>
        <w:sz w:val="20"/>
        <w:lang w:val="en-US"/>
      </w:rPr>
      <w:t xml:space="preserve"> of </w:t>
    </w:r>
    <w:r w:rsidRPr="008211EF">
      <w:rPr>
        <w:rFonts w:ascii="Arial" w:hAnsi="Arial" w:cs="Arial"/>
        <w:sz w:val="20"/>
      </w:rPr>
      <w:fldChar w:fldCharType="begin"/>
    </w:r>
    <w:r w:rsidRPr="008211EF">
      <w:rPr>
        <w:rFonts w:ascii="Arial" w:hAnsi="Arial" w:cs="Arial"/>
        <w:sz w:val="20"/>
        <w:lang w:val="en-US"/>
      </w:rPr>
      <w:instrText>NUMPAGES  \* Arabic  \* MERGEFORMAT</w:instrText>
    </w:r>
    <w:r w:rsidRPr="008211EF">
      <w:rPr>
        <w:rFonts w:ascii="Arial" w:hAnsi="Arial" w:cs="Arial"/>
        <w:sz w:val="20"/>
      </w:rPr>
      <w:fldChar w:fldCharType="separate"/>
    </w:r>
    <w:r w:rsidR="00720D10">
      <w:rPr>
        <w:rFonts w:ascii="Arial" w:hAnsi="Arial" w:cs="Arial"/>
        <w:noProof/>
        <w:sz w:val="20"/>
        <w:lang w:val="en-US"/>
      </w:rPr>
      <w:t>1</w:t>
    </w:r>
    <w:r w:rsidRPr="008211EF">
      <w:rPr>
        <w:rFonts w:ascii="Arial" w:hAnsi="Arial" w:cs="Arial"/>
        <w:sz w:val="20"/>
      </w:rPr>
      <w:fldChar w:fldCharType="end"/>
    </w:r>
    <w:r w:rsidRPr="008211EF">
      <w:rPr>
        <w:rFonts w:ascii="Arial" w:hAnsi="Arial" w:cs="Arial"/>
        <w:sz w:val="20"/>
        <w:lang w:val="en-US"/>
      </w:rPr>
      <w:t xml:space="preserve"> /</w:t>
    </w:r>
    <w:r w:rsidR="000204E3">
      <w:rPr>
        <w:rFonts w:ascii="Arial" w:hAnsi="Arial" w:cs="Arial"/>
        <w:sz w:val="20"/>
        <w:lang w:val="en-US"/>
      </w:rPr>
      <w:t xml:space="preserve"> </w:t>
    </w:r>
    <w:r w:rsidR="00606369">
      <w:rPr>
        <w:rFonts w:ascii="Arial" w:hAnsi="Arial" w:cs="Arial"/>
        <w:sz w:val="20"/>
        <w:lang w:val="en-US"/>
      </w:rPr>
      <w:t xml:space="preserve">JULABO Document ID: 1399, </w:t>
    </w:r>
    <w:r w:rsidR="00703212" w:rsidRPr="00401D44">
      <w:rPr>
        <w:rFonts w:ascii="Arial" w:hAnsi="Arial" w:cs="Arial"/>
        <w:sz w:val="20"/>
        <w:lang w:val="en-US"/>
      </w:rPr>
      <w:t xml:space="preserve">version </w:t>
    </w:r>
    <w:r w:rsidR="00CF02B7">
      <w:rPr>
        <w:rFonts w:ascii="Arial" w:hAnsi="Arial" w:cs="Arial"/>
        <w:sz w:val="20"/>
        <w:lang w:val="en-US"/>
      </w:rPr>
      <w:t>6</w:t>
    </w:r>
    <w:r w:rsidR="00606369">
      <w:rPr>
        <w:rFonts w:ascii="Arial" w:hAnsi="Arial" w:cs="Arial"/>
        <w:sz w:val="20"/>
        <w:lang w:val="en-US"/>
      </w:rPr>
      <w:t>.</w:t>
    </w:r>
    <w:r w:rsidR="00606369">
      <w:rPr>
        <w:rFonts w:ascii="Arial" w:hAnsi="Arial" w:cs="Arial"/>
        <w:sz w:val="20"/>
        <w:lang w:val="en-US"/>
      </w:rPr>
      <w:tab/>
      <w:t xml:space="preserve">This file’s name: </w:t>
    </w:r>
    <w:r w:rsidR="00606369">
      <w:rPr>
        <w:rFonts w:ascii="Arial" w:hAnsi="Arial" w:cs="Arial"/>
        <w:sz w:val="20"/>
        <w:lang w:val="en-US"/>
      </w:rPr>
      <w:fldChar w:fldCharType="begin"/>
    </w:r>
    <w:r w:rsidR="00606369">
      <w:rPr>
        <w:rFonts w:ascii="Arial" w:hAnsi="Arial" w:cs="Arial"/>
        <w:sz w:val="20"/>
        <w:lang w:val="en-US"/>
      </w:rPr>
      <w:instrText xml:space="preserve"> FILENAME   \* MERGEFORMAT </w:instrText>
    </w:r>
    <w:r w:rsidR="00606369">
      <w:rPr>
        <w:rFonts w:ascii="Arial" w:hAnsi="Arial" w:cs="Arial"/>
        <w:sz w:val="20"/>
        <w:lang w:val="en-US"/>
      </w:rPr>
      <w:fldChar w:fldCharType="separate"/>
    </w:r>
    <w:r w:rsidR="00F51E47">
      <w:rPr>
        <w:rFonts w:ascii="Arial" w:hAnsi="Arial" w:cs="Arial"/>
        <w:noProof/>
        <w:sz w:val="20"/>
        <w:lang w:val="en-US"/>
      </w:rPr>
      <w:t>Dokument2</w:t>
    </w:r>
    <w:r w:rsidR="00606369">
      <w:rPr>
        <w:rFonts w:ascii="Arial" w:hAnsi="Arial" w:cs="Arial"/>
        <w:sz w:val="20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804C3" w14:textId="77777777" w:rsidR="002B67E5" w:rsidRDefault="002B67E5" w:rsidP="00A328B1">
      <w:r>
        <w:separator/>
      </w:r>
    </w:p>
  </w:footnote>
  <w:footnote w:type="continuationSeparator" w:id="0">
    <w:p w14:paraId="6EDB3685" w14:textId="77777777" w:rsidR="002B67E5" w:rsidRDefault="002B67E5" w:rsidP="00A32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8BB95" w14:textId="77777777" w:rsidR="006C7E4F" w:rsidRPr="008B7726" w:rsidRDefault="006C7E4F" w:rsidP="00F06A6D">
    <w:pPr>
      <w:pStyle w:val="Kopfzeile"/>
      <w:spacing w:line="276" w:lineRule="auto"/>
      <w:ind w:left="-426"/>
      <w:rPr>
        <w:b/>
        <w:sz w:val="32"/>
      </w:rPr>
    </w:pPr>
    <w:r>
      <w:rPr>
        <w:b/>
        <w:noProof/>
        <w:sz w:val="32"/>
        <w:lang w:eastAsia="de-DE"/>
      </w:rPr>
      <w:drawing>
        <wp:anchor distT="0" distB="0" distL="114300" distR="114300" simplePos="0" relativeHeight="251659264" behindDoc="1" locked="0" layoutInCell="1" allowOverlap="1" wp14:anchorId="48566F3A" wp14:editId="36F5D4EB">
          <wp:simplePos x="0" y="0"/>
          <wp:positionH relativeFrom="column">
            <wp:posOffset>4229735</wp:posOffset>
          </wp:positionH>
          <wp:positionV relativeFrom="paragraph">
            <wp:posOffset>13970</wp:posOffset>
          </wp:positionV>
          <wp:extent cx="1858010" cy="525145"/>
          <wp:effectExtent l="19050" t="0" r="8890" b="0"/>
          <wp:wrapTight wrapText="bothSides">
            <wp:wrapPolygon edited="0">
              <wp:start x="-221" y="0"/>
              <wp:lineTo x="-221" y="21156"/>
              <wp:lineTo x="21703" y="21156"/>
              <wp:lineTo x="21703" y="0"/>
              <wp:lineTo x="-221" y="0"/>
            </wp:wrapPolygon>
          </wp:wrapTight>
          <wp:docPr id="1" name="Grafik 0" descr="JULABO_LOGO_mit_Slogan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JULABO_LOGO_mit_Slogan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58010" cy="525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32"/>
      </w:rPr>
      <w:br/>
      <w:t>SPECIAL RELEASE – SUPPLIERS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4D1453"/>
    <w:multiLevelType w:val="hybridMultilevel"/>
    <w:tmpl w:val="2F4616F0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CB6B37"/>
    <w:multiLevelType w:val="hybridMultilevel"/>
    <w:tmpl w:val="D42ADFE8"/>
    <w:lvl w:ilvl="0" w:tplc="84C864AE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6195765">
    <w:abstractNumId w:val="0"/>
  </w:num>
  <w:num w:numId="2" w16cid:durableId="2032031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E47"/>
    <w:rsid w:val="000110DB"/>
    <w:rsid w:val="000204E3"/>
    <w:rsid w:val="00034DF7"/>
    <w:rsid w:val="000562D9"/>
    <w:rsid w:val="00065A14"/>
    <w:rsid w:val="000844AF"/>
    <w:rsid w:val="000902EC"/>
    <w:rsid w:val="000B1DA9"/>
    <w:rsid w:val="000C098E"/>
    <w:rsid w:val="000C332B"/>
    <w:rsid w:val="000F15B2"/>
    <w:rsid w:val="000F3E62"/>
    <w:rsid w:val="000F5654"/>
    <w:rsid w:val="00136FC0"/>
    <w:rsid w:val="00141E36"/>
    <w:rsid w:val="00161CF4"/>
    <w:rsid w:val="00190223"/>
    <w:rsid w:val="0019125D"/>
    <w:rsid w:val="001A36A3"/>
    <w:rsid w:val="001D29D9"/>
    <w:rsid w:val="00232020"/>
    <w:rsid w:val="00272940"/>
    <w:rsid w:val="002740E5"/>
    <w:rsid w:val="00284AF4"/>
    <w:rsid w:val="002B67E5"/>
    <w:rsid w:val="00310104"/>
    <w:rsid w:val="00323513"/>
    <w:rsid w:val="00332650"/>
    <w:rsid w:val="00355155"/>
    <w:rsid w:val="00371E17"/>
    <w:rsid w:val="003A20E3"/>
    <w:rsid w:val="003A249C"/>
    <w:rsid w:val="003B6D65"/>
    <w:rsid w:val="003C03C9"/>
    <w:rsid w:val="003C228D"/>
    <w:rsid w:val="003D44D1"/>
    <w:rsid w:val="00401D44"/>
    <w:rsid w:val="004029C3"/>
    <w:rsid w:val="0043484E"/>
    <w:rsid w:val="00442BD2"/>
    <w:rsid w:val="00453673"/>
    <w:rsid w:val="00460250"/>
    <w:rsid w:val="004726B8"/>
    <w:rsid w:val="00483204"/>
    <w:rsid w:val="004A1E81"/>
    <w:rsid w:val="004A26D5"/>
    <w:rsid w:val="004A3893"/>
    <w:rsid w:val="004A4B81"/>
    <w:rsid w:val="004B609B"/>
    <w:rsid w:val="004C3D3E"/>
    <w:rsid w:val="004D3772"/>
    <w:rsid w:val="004F08E1"/>
    <w:rsid w:val="004F2D78"/>
    <w:rsid w:val="0052228C"/>
    <w:rsid w:val="005257F6"/>
    <w:rsid w:val="00541533"/>
    <w:rsid w:val="005445BD"/>
    <w:rsid w:val="00576617"/>
    <w:rsid w:val="00581DC7"/>
    <w:rsid w:val="00592E6B"/>
    <w:rsid w:val="005D16FC"/>
    <w:rsid w:val="005E3F1D"/>
    <w:rsid w:val="006051AA"/>
    <w:rsid w:val="00606369"/>
    <w:rsid w:val="00620CDE"/>
    <w:rsid w:val="006340BC"/>
    <w:rsid w:val="00663FB3"/>
    <w:rsid w:val="00673D4C"/>
    <w:rsid w:val="006B3FF3"/>
    <w:rsid w:val="006C7E4F"/>
    <w:rsid w:val="006D1E22"/>
    <w:rsid w:val="006F5311"/>
    <w:rsid w:val="00703212"/>
    <w:rsid w:val="00715AFD"/>
    <w:rsid w:val="00720D10"/>
    <w:rsid w:val="00727303"/>
    <w:rsid w:val="0073379E"/>
    <w:rsid w:val="00735AC5"/>
    <w:rsid w:val="00764DC0"/>
    <w:rsid w:val="0077681D"/>
    <w:rsid w:val="00795F08"/>
    <w:rsid w:val="007A05AC"/>
    <w:rsid w:val="007A782A"/>
    <w:rsid w:val="007C6EF6"/>
    <w:rsid w:val="007C7D52"/>
    <w:rsid w:val="007E618C"/>
    <w:rsid w:val="008066B7"/>
    <w:rsid w:val="008211EF"/>
    <w:rsid w:val="0082232A"/>
    <w:rsid w:val="00826C0C"/>
    <w:rsid w:val="00840F49"/>
    <w:rsid w:val="00860B66"/>
    <w:rsid w:val="00863310"/>
    <w:rsid w:val="0088543D"/>
    <w:rsid w:val="008A1B83"/>
    <w:rsid w:val="008A2BE9"/>
    <w:rsid w:val="008B315D"/>
    <w:rsid w:val="008B7726"/>
    <w:rsid w:val="008C5585"/>
    <w:rsid w:val="008D5BFD"/>
    <w:rsid w:val="008E7312"/>
    <w:rsid w:val="00952900"/>
    <w:rsid w:val="00984869"/>
    <w:rsid w:val="00986F3E"/>
    <w:rsid w:val="009A74C5"/>
    <w:rsid w:val="009B66A8"/>
    <w:rsid w:val="009E6F81"/>
    <w:rsid w:val="009F0F82"/>
    <w:rsid w:val="009F67E8"/>
    <w:rsid w:val="00A17FC7"/>
    <w:rsid w:val="00A312CE"/>
    <w:rsid w:val="00A328B1"/>
    <w:rsid w:val="00A428E9"/>
    <w:rsid w:val="00A51E7C"/>
    <w:rsid w:val="00A607A7"/>
    <w:rsid w:val="00A64B44"/>
    <w:rsid w:val="00A77AB6"/>
    <w:rsid w:val="00A91D36"/>
    <w:rsid w:val="00AA08C8"/>
    <w:rsid w:val="00AA3490"/>
    <w:rsid w:val="00AC0B35"/>
    <w:rsid w:val="00AC38BB"/>
    <w:rsid w:val="00AD0B4F"/>
    <w:rsid w:val="00AE19CA"/>
    <w:rsid w:val="00AF40BA"/>
    <w:rsid w:val="00B07B96"/>
    <w:rsid w:val="00B23C9E"/>
    <w:rsid w:val="00B255EF"/>
    <w:rsid w:val="00B37890"/>
    <w:rsid w:val="00B840C3"/>
    <w:rsid w:val="00BA3F4D"/>
    <w:rsid w:val="00BA7471"/>
    <w:rsid w:val="00BB22DD"/>
    <w:rsid w:val="00BB7C88"/>
    <w:rsid w:val="00BD49A9"/>
    <w:rsid w:val="00BE4C84"/>
    <w:rsid w:val="00BE5ECD"/>
    <w:rsid w:val="00BF4920"/>
    <w:rsid w:val="00C3335F"/>
    <w:rsid w:val="00C378BE"/>
    <w:rsid w:val="00C43BDD"/>
    <w:rsid w:val="00C6156C"/>
    <w:rsid w:val="00C82906"/>
    <w:rsid w:val="00CB3E7E"/>
    <w:rsid w:val="00CB6DA8"/>
    <w:rsid w:val="00CC16C4"/>
    <w:rsid w:val="00CF02B7"/>
    <w:rsid w:val="00D273BC"/>
    <w:rsid w:val="00D443A8"/>
    <w:rsid w:val="00D54A45"/>
    <w:rsid w:val="00D57768"/>
    <w:rsid w:val="00D72C71"/>
    <w:rsid w:val="00D75F7C"/>
    <w:rsid w:val="00D95413"/>
    <w:rsid w:val="00DB2B87"/>
    <w:rsid w:val="00DC1EED"/>
    <w:rsid w:val="00DF4522"/>
    <w:rsid w:val="00DF5345"/>
    <w:rsid w:val="00E05E6A"/>
    <w:rsid w:val="00E2001D"/>
    <w:rsid w:val="00E23EB8"/>
    <w:rsid w:val="00E2457E"/>
    <w:rsid w:val="00E2664E"/>
    <w:rsid w:val="00E269FA"/>
    <w:rsid w:val="00E319CE"/>
    <w:rsid w:val="00E32B39"/>
    <w:rsid w:val="00E41027"/>
    <w:rsid w:val="00E43BF8"/>
    <w:rsid w:val="00E467CE"/>
    <w:rsid w:val="00E46939"/>
    <w:rsid w:val="00E5394E"/>
    <w:rsid w:val="00E67478"/>
    <w:rsid w:val="00E91619"/>
    <w:rsid w:val="00E94B23"/>
    <w:rsid w:val="00EA160A"/>
    <w:rsid w:val="00EA3C48"/>
    <w:rsid w:val="00EB1005"/>
    <w:rsid w:val="00EC6F07"/>
    <w:rsid w:val="00F0117A"/>
    <w:rsid w:val="00F06A48"/>
    <w:rsid w:val="00F06A6D"/>
    <w:rsid w:val="00F14CB1"/>
    <w:rsid w:val="00F20B47"/>
    <w:rsid w:val="00F20EFE"/>
    <w:rsid w:val="00F22FC9"/>
    <w:rsid w:val="00F41430"/>
    <w:rsid w:val="00F50978"/>
    <w:rsid w:val="00F51E47"/>
    <w:rsid w:val="00F61AC6"/>
    <w:rsid w:val="00F72E59"/>
    <w:rsid w:val="00F818F8"/>
    <w:rsid w:val="00FC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B829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86F3E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0C0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rsid w:val="00A328B1"/>
    <w:pPr>
      <w:tabs>
        <w:tab w:val="center" w:pos="4819"/>
        <w:tab w:val="right" w:pos="9071"/>
      </w:tabs>
      <w:spacing w:after="240" w:line="240" w:lineRule="exact"/>
    </w:pPr>
    <w:rPr>
      <w:rFonts w:ascii="Arial" w:hAnsi="Arial"/>
      <w:szCs w:val="20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A328B1"/>
    <w:rPr>
      <w:rFonts w:ascii="Arial" w:hAnsi="Arial"/>
      <w:sz w:val="24"/>
      <w:lang w:eastAsia="en-US"/>
    </w:rPr>
  </w:style>
  <w:style w:type="paragraph" w:styleId="Fuzeile">
    <w:name w:val="footer"/>
    <w:basedOn w:val="Standard"/>
    <w:link w:val="FuzeileZchn"/>
    <w:rsid w:val="00A328B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328B1"/>
    <w:rPr>
      <w:sz w:val="24"/>
      <w:szCs w:val="24"/>
    </w:rPr>
  </w:style>
  <w:style w:type="paragraph" w:styleId="Sprechblasentext">
    <w:name w:val="Balloon Text"/>
    <w:basedOn w:val="Standard"/>
    <w:link w:val="SprechblasentextZchn"/>
    <w:rsid w:val="00A328B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A328B1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A77AB6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8211EF"/>
    <w:rPr>
      <w:color w:val="808080"/>
    </w:rPr>
  </w:style>
  <w:style w:type="character" w:styleId="Hyperlink">
    <w:name w:val="Hyperlink"/>
    <w:basedOn w:val="Absatz-Standardschriftart"/>
    <w:unhideWhenUsed/>
    <w:rsid w:val="00E94B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Group_Sonderfreigabe@julabo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Team_QL_QM@julabo.com?subject=Sonderfreigabe%20f&#252;r%20[ARTIKEL]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43410AE3AE326409D205BAB7358546A" ma:contentTypeVersion="52" ma:contentTypeDescription="Ein neues Dokument erstellen." ma:contentTypeScope="" ma:versionID="009f3e4945339f700313374c901f70c5">
  <xsd:schema xmlns:xsd="http://www.w3.org/2001/XMLSchema" xmlns:xs="http://www.w3.org/2001/XMLSchema" xmlns:p="http://schemas.microsoft.com/office/2006/metadata/properties" xmlns:ns2="b5aa1996-4abb-46e7-9bcf-d6d6261b24ea" targetNamespace="http://schemas.microsoft.com/office/2006/metadata/properties" ma:root="true" ma:fieldsID="14730bdfa5cd6cba0bd345823827e39d" ns2:_="">
    <xsd:import namespace="b5aa1996-4abb-46e7-9bcf-d6d6261b24ea"/>
    <xsd:element name="properties">
      <xsd:complexType>
        <xsd:sequence>
          <xsd:element name="documentManagement">
            <xsd:complexType>
              <xsd:all>
                <xsd:element ref="ns2:Dok_x002d_ID"/>
                <xsd:element ref="ns2:Dok_x002d_Version"/>
                <xsd:element ref="ns2:Dok_x002d_Typ"/>
                <xsd:element ref="ns2:Prozesseigner" minOccurs="0"/>
                <xsd:element ref="ns2:LookUpVerant_x002e_Abteilung" minOccurs="0"/>
                <xsd:element ref="ns2:LookUpAbteilung" minOccurs="0"/>
                <xsd:element ref="ns2:Dokumentenverwalter" minOccurs="0"/>
                <xsd:element ref="ns2:mitgeltendeDokumente_x003a_ID" minOccurs="0"/>
                <xsd:element ref="ns2:Freigabezeitpunkt" minOccurs="0"/>
                <xsd:element ref="ns2:letztesPr_x00fc_f_x002d_Datum" minOccurs="0"/>
                <xsd:element ref="ns2:Wiedervorlageintervall"/>
                <xsd:element ref="ns2:Aktualisierungs_x002d_Workflowaktiv_x003f_" minOccurs="0"/>
                <xsd:element ref="ns2:InfoDok_x002d_Lenkung" minOccurs="0"/>
                <xsd:element ref="ns2:MediaServiceObjectDetectorVersions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RelevanzNormkapitelISO9001_x002f_14001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aa1996-4abb-46e7-9bcf-d6d6261b24ea" elementFormDefault="qualified">
    <xsd:import namespace="http://schemas.microsoft.com/office/2006/documentManagement/types"/>
    <xsd:import namespace="http://schemas.microsoft.com/office/infopath/2007/PartnerControls"/>
    <xsd:element name="Dok_x002d_ID" ma:index="2" ma:displayName="Dok-ID" ma:description="Dokumenten-ID, max. fünfstellig, zur eindeutigen Identifikation" ma:format="Dropdown" ma:indexed="true" ma:internalName="Dok_x002d_ID">
      <xsd:simpleType>
        <xsd:restriction base="dms:Text">
          <xsd:maxLength value="4"/>
        </xsd:restriction>
      </xsd:simpleType>
    </xsd:element>
    <xsd:element name="Dok_x002d_Version" ma:index="3" ma:displayName="Dok-Version" ma:decimals="0" ma:description="inhaltliche Version des Dokuments, gesteuert über die Dokumentenlenkung" ma:format="Dropdown" ma:internalName="Dok_x002d_Version" ma:percentage="FALSE">
      <xsd:simpleType>
        <xsd:restriction base="dms:Number">
          <xsd:maxInclusive value="999"/>
        </xsd:restriction>
      </xsd:simpleType>
    </xsd:element>
    <xsd:element name="Dok_x002d_Typ" ma:index="4" ma:displayName="Dok-Typ" ma:description="Dokumententyp, z. B. Verfahrensanweisung, Arbeitsanweisung, Prozessseite …" ma:format="Dropdown" ma:internalName="Dok_x002d_Typ">
      <xsd:simpleType>
        <xsd:restriction base="dms:Choice">
          <xsd:enumeration value="Verfahrensanweisung"/>
          <xsd:enumeration value="Vorlage"/>
          <xsd:enumeration value="Montageanleitung"/>
          <xsd:enumeration value="Arbeitsanweisung"/>
          <xsd:enumeration value="Gefährdungsbeurteilung"/>
          <xsd:enumeration value="Betriebsanweisung"/>
          <xsd:enumeration value="Prozessseite"/>
          <xsd:enumeration value="Checkliste"/>
          <xsd:enumeration value="Führungsdokumente"/>
          <xsd:enumeration value="Werknorm"/>
        </xsd:restriction>
      </xsd:simpleType>
    </xsd:element>
    <xsd:element name="Prozesseigner" ma:index="5" nillable="true" ma:displayName="Prozesseigner" ma:format="Dropdown" ma:list="a65d8df3-9954-439b-8736-dc0bd8da653c" ma:internalName="Prozesseigner" ma:showField="Leitungsk_x00fc_rzel">
      <xsd:simpleType>
        <xsd:restriction base="dms:Lookup"/>
      </xsd:simpleType>
    </xsd:element>
    <xsd:element name="LookUpVerant_x002e_Abteilung" ma:index="6" nillable="true" ma:displayName="Verantwort. Abteilung" ma:description="Abteilung, die für den Ablauf zum Dokument verantwortlich ist, üblicherweise anhand der Zugehörigkeit des Prozesseigners. Exakt eine Auswahl je Dokument." ma:format="Dropdown" ma:list="a65d8df3-9954-439b-8736-dc0bd8da653c" ma:internalName="LookUpVerant_x002e_Abteilung" ma:showField="K_x00fc_rzel">
      <xsd:simpleType>
        <xsd:restriction base="dms:Lookup"/>
      </xsd:simpleType>
    </xsd:element>
    <xsd:element name="LookUpAbteilung" ma:index="7" nillable="true" ma:displayName="Mitwirkende Abteilungen" ma:description="Weitere Abteilungen/Rollen, die das Dokument verwenden oder am darin beschriebenen Ablauf mitwirken." ma:format="Dropdown" ma:list="a65d8df3-9954-439b-8736-dc0bd8da653c" ma:internalName="LookUpAbteilung" ma:showField="K_x00fc_rzel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Dokumentenverwalter" ma:index="8" nillable="true" ma:displayName="Dokumentenverwalter" ma:description="Person, die die inhaltliche Aktualität des Dokuments sicherstellt; erhält die Wiedervorlage-Prüfung-Aufgabe." ma:format="Dropdown" ma:list="UserInfo" ma:SharePointGroup="0" ma:internalName="Dokumentenverwalt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itgeltendeDokumente_x003a_ID" ma:index="9" nillable="true" ma:displayName="mitgeltende Dokumente: ID" ma:description="Verlinkte Auflistung von Dokumenten, die zusammen mit dem vorliegenden Dokument verwendet/berücksichtigt werden sollten." ma:format="Dropdown" ma:list="b5aa1996-4abb-46e7-9bcf-d6d6261b24ea" ma:internalName="mitgeltendeDokumente_x003a_ID" ma:showField="Dok_x002d_I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reigabezeitpunkt" ma:index="10" nillable="true" ma:displayName="Freigabedatum" ma:default="[today]" ma:description="Datum der letzten Freigabe durch QM aus dem Dokumentenlenkungsprozess. Standardwert = heutiges Datum." ma:format="DateOnly" ma:internalName="Freigabezeitpunkt">
      <xsd:simpleType>
        <xsd:restriction base="dms:DateTime"/>
      </xsd:simpleType>
    </xsd:element>
    <xsd:element name="letztesPr_x00fc_f_x002d_Datum" ma:index="12" nillable="true" ma:displayName="zuletzt geprüft" ma:default="[today]" ma:description="Datum der letzten inhaltlichen Prüfung durch den Dokumentenverwalter – sowohl vor erstmaliger Veröffentlichung als auch nach Wiedervorlageprüfung. Standardwert = heutiges Datum." ma:format="DateOnly" ma:internalName="letztesPr_x00fc_f_x002d_Datum">
      <xsd:simpleType>
        <xsd:restriction base="dms:DateTime"/>
      </xsd:simpleType>
    </xsd:element>
    <xsd:element name="Wiedervorlageintervall" ma:index="13" ma:displayName="Wiedervorlageintervall [Monate]" ma:decimals="0" ma:default="12" ma:description="Wie viele Monate nach der letzten Prüfung muss die nächste Aktualitätsprüfung erfolgen? 1 bis 36, Standard 12." ma:format="Dropdown" ma:internalName="Wiedervorlageintervall" ma:percentage="FALSE">
      <xsd:simpleType>
        <xsd:restriction base="dms:Number">
          <xsd:maxInclusive value="36"/>
          <xsd:minInclusive value="1"/>
        </xsd:restriction>
      </xsd:simpleType>
    </xsd:element>
    <xsd:element name="Aktualisierungs_x002d_Workflowaktiv_x003f_" ma:index="14" nillable="true" ma:displayName="Aktualisierungs-Workflow aktiv?" ma:default="1" ma:description="Bestimmt, ob die Erinnerung zur Aktualisierungsprüfung per Workflow für dieses Dokument aktiv ist." ma:format="Dropdown" ma:internalName="Aktualisierungs_x002d_Workflowaktiv_x003f_">
      <xsd:simpleType>
        <xsd:restriction base="dms:Boolean"/>
      </xsd:simpleType>
    </xsd:element>
    <xsd:element name="InfoDok_x002d_Lenkung" ma:index="15" nillable="true" ma:displayName="Info Dok-Lenkung" ma:description="allgemeine Infos zum Dokument, z.B. zusätzliche Speicherung im ERP oder Deaktivierungs-Info." ma:format="Dropdown" ma:internalName="InfoDok_x002d_Lenkung">
      <xsd:simpleType>
        <xsd:restriction base="dms:Text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Metadata" ma:index="2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RelevanzNormkapitelISO9001_x002f_14001" ma:index="26" nillable="true" ma:displayName="Relevanz Normkapitel ISO 9001/14001" ma:description="Auflistung der relevanten ISO-9001/14001-Kapitel, die für das Dokument relevant sind." ma:format="Dropdown" ma:list="743a237e-5a87-4e21-8cc2-db630b4fb122" ma:internalName="RelevanzNormkapitelISO9001_x002f_14001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tgeltendeDokumente_x003a_ID xmlns="b5aa1996-4abb-46e7-9bcf-d6d6261b24ea" xsi:nil="true"/>
    <Wiedervorlageintervall xmlns="b5aa1996-4abb-46e7-9bcf-d6d6261b24ea">12</Wiedervorlageintervall>
    <Dok_x002d_Version xmlns="b5aa1996-4abb-46e7-9bcf-d6d6261b24ea">6</Dok_x002d_Version>
    <InfoDok_x002d_Lenkung xmlns="b5aa1996-4abb-46e7-9bcf-d6d6261b24ea" xsi:nil="true"/>
    <Prozesseigner xmlns="b5aa1996-4abb-46e7-9bcf-d6d6261b24ea">56</Prozesseigner>
    <Dok_x002d_ID xmlns="b5aa1996-4abb-46e7-9bcf-d6d6261b24ea">1399</Dok_x002d_ID>
    <LookUpAbteilung xmlns="b5aa1996-4abb-46e7-9bcf-d6d6261b24ea" xsi:nil="true"/>
    <Freigabezeitpunkt xmlns="b5aa1996-4abb-46e7-9bcf-d6d6261b24ea">2025-03-12T23:00:00+00:00</Freigabezeitpunkt>
    <letztesPr_x00fc_f_x002d_Datum xmlns="b5aa1996-4abb-46e7-9bcf-d6d6261b24ea">2026-02-10T23:00:00+00:00</letztesPr_x00fc_f_x002d_Datum>
    <LookUpVerant_x002e_Abteilung xmlns="b5aa1996-4abb-46e7-9bcf-d6d6261b24ea">56</LookUpVerant_x002e_Abteilung>
    <Dok_x002d_Typ xmlns="b5aa1996-4abb-46e7-9bcf-d6d6261b24ea">Vorlage</Dok_x002d_Typ>
    <Dokumentenverwalter xmlns="b5aa1996-4abb-46e7-9bcf-d6d6261b24ea">
      <UserInfo>
        <DisplayName>Timm, Martin</DisplayName>
        <AccountId>6</AccountId>
        <AccountType/>
      </UserInfo>
    </Dokumentenverwalter>
    <Aktualisierungs_x002d_Workflowaktiv_x003f_ xmlns="b5aa1996-4abb-46e7-9bcf-d6d6261b24ea">true</Aktualisierungs_x002d_Workflowaktiv_x003f_>
    <RelevanzNormkapitelISO9001_x002f_14001 xmlns="b5aa1996-4abb-46e7-9bcf-d6d6261b24e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DEBBC9-ACC6-40C2-BE38-1F494CE0F5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aa1996-4abb-46e7-9bcf-d6d6261b24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48005D-3646-4067-8AB6-4AB71B0BF643}">
  <ds:schemaRefs>
    <ds:schemaRef ds:uri="http://schemas.microsoft.com/office/2006/metadata/properties"/>
    <ds:schemaRef ds:uri="http://schemas.microsoft.com/office/infopath/2007/PartnerControls"/>
    <ds:schemaRef ds:uri="b5aa1996-4abb-46e7-9bcf-d6d6261b24ea"/>
  </ds:schemaRefs>
</ds:datastoreItem>
</file>

<file path=customXml/itemProps3.xml><?xml version="1.0" encoding="utf-8"?>
<ds:datastoreItem xmlns:ds="http://schemas.openxmlformats.org/officeDocument/2006/customXml" ds:itemID="{1DD07CD1-4E36-4861-B5C4-0C320215019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49AC16-5BAB-45C9-B342-5B740273E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1399-VL.dotx</Template>
  <TotalTime>0</TotalTime>
  <Pages>1</Pages>
  <Words>377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Sonderfreigabe / Special Release - Suppliers</vt:lpstr>
    </vt:vector>
  </TitlesOfParts>
  <Company>Julabo GmbH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Sonderfreigabe / Special Release - Suppliers</dc:title>
  <dc:creator>Timm, Martin</dc:creator>
  <cp:lastModifiedBy>Jelinek, Chris Roberto</cp:lastModifiedBy>
  <cp:revision>3</cp:revision>
  <cp:lastPrinted>2017-06-12T12:28:00Z</cp:lastPrinted>
  <dcterms:created xsi:type="dcterms:W3CDTF">2026-08-05T09:45:00Z</dcterms:created>
  <dcterms:modified xsi:type="dcterms:W3CDTF">2026-08-05T09:46:00Z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1525481965</vt:i4>
  </property>
  <property fmtid="{D5CDD505-2E9C-101B-9397-08002B2CF9AE}" pid="3" name="ContentTypeId">
    <vt:lpwstr>0x010100943410AE3AE326409D205BAB7358546A</vt:lpwstr>
  </property>
</Properties>
</file>