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4A51D" w14:textId="77777777" w:rsidR="00F06A6D" w:rsidRPr="00AD10AA" w:rsidRDefault="00F72E59" w:rsidP="00A211DF">
      <w:pPr>
        <w:ind w:left="-426"/>
        <w:jc w:val="both"/>
        <w:rPr>
          <w:rFonts w:ascii="Arial" w:hAnsi="Arial" w:cs="Arial"/>
          <w:color w:val="000000" w:themeColor="text1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Werden</w:t>
      </w:r>
      <w:r w:rsidR="008B7726">
        <w:rPr>
          <w:rFonts w:ascii="Arial" w:hAnsi="Arial" w:cs="Arial"/>
          <w:sz w:val="22"/>
          <w:szCs w:val="22"/>
        </w:rPr>
        <w:t xml:space="preserve"> während der Produktion oder bei der Endkontrolle</w:t>
      </w:r>
      <w:r w:rsidR="00662BA4">
        <w:rPr>
          <w:rFonts w:ascii="Arial" w:hAnsi="Arial" w:cs="Arial"/>
          <w:sz w:val="22"/>
          <w:szCs w:val="22"/>
        </w:rPr>
        <w:t xml:space="preserve"> beim Auftragnehmer</w:t>
      </w:r>
      <w:r w:rsidR="008B7726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Abweichungen festgestellt, kann die betroffene Charge/</w:t>
      </w:r>
      <w:r w:rsidRPr="00AD10AA">
        <w:rPr>
          <w:rFonts w:ascii="Arial" w:hAnsi="Arial" w:cs="Arial"/>
          <w:color w:val="000000" w:themeColor="text1"/>
          <w:sz w:val="22"/>
          <w:szCs w:val="22"/>
        </w:rPr>
        <w:t xml:space="preserve">Menge </w:t>
      </w:r>
      <w:r w:rsidR="00662BA4" w:rsidRPr="00AD10AA">
        <w:rPr>
          <w:rFonts w:ascii="Arial" w:hAnsi="Arial" w:cs="Arial"/>
          <w:color w:val="000000" w:themeColor="text1"/>
          <w:sz w:val="22"/>
          <w:szCs w:val="22"/>
        </w:rPr>
        <w:t xml:space="preserve">beim Auftraggeber </w:t>
      </w:r>
      <w:r w:rsidRPr="00AD10AA">
        <w:rPr>
          <w:rFonts w:ascii="Arial" w:hAnsi="Arial" w:cs="Arial"/>
          <w:color w:val="000000" w:themeColor="text1"/>
          <w:sz w:val="22"/>
          <w:szCs w:val="22"/>
        </w:rPr>
        <w:t xml:space="preserve">auf </w:t>
      </w:r>
      <w:r w:rsidR="007A05AC" w:rsidRPr="00AD10AA">
        <w:rPr>
          <w:rFonts w:ascii="Arial" w:hAnsi="Arial" w:cs="Arial"/>
          <w:color w:val="000000" w:themeColor="text1"/>
          <w:sz w:val="22"/>
          <w:szCs w:val="22"/>
        </w:rPr>
        <w:t xml:space="preserve">Verwendbarkeit geprüft </w:t>
      </w:r>
      <w:r w:rsidR="00F20EFE" w:rsidRPr="00AD10AA">
        <w:rPr>
          <w:rFonts w:ascii="Arial" w:hAnsi="Arial" w:cs="Arial"/>
          <w:color w:val="000000" w:themeColor="text1"/>
          <w:sz w:val="22"/>
          <w:szCs w:val="22"/>
        </w:rPr>
        <w:t xml:space="preserve">und ggf. trotz Abweichung von der geforderten Spezifikation angenommen </w:t>
      </w:r>
      <w:r w:rsidR="007A05AC" w:rsidRPr="00AD10AA">
        <w:rPr>
          <w:rFonts w:ascii="Arial" w:hAnsi="Arial" w:cs="Arial"/>
          <w:color w:val="000000" w:themeColor="text1"/>
          <w:sz w:val="22"/>
          <w:szCs w:val="22"/>
        </w:rPr>
        <w:t xml:space="preserve">werden. Dies bedarf einer schriftlichen Freigabe </w:t>
      </w:r>
      <w:proofErr w:type="gramStart"/>
      <w:r w:rsidR="007A05AC" w:rsidRPr="00AD10AA">
        <w:rPr>
          <w:rFonts w:ascii="Arial" w:hAnsi="Arial" w:cs="Arial"/>
          <w:color w:val="000000" w:themeColor="text1"/>
          <w:sz w:val="22"/>
          <w:szCs w:val="22"/>
        </w:rPr>
        <w:t>vom Auftraggeber</w:t>
      </w:r>
      <w:proofErr w:type="gramEnd"/>
      <w:r w:rsidR="007A05AC" w:rsidRPr="00AD10AA">
        <w:rPr>
          <w:rFonts w:ascii="Arial" w:hAnsi="Arial" w:cs="Arial"/>
          <w:color w:val="000000" w:themeColor="text1"/>
          <w:sz w:val="22"/>
          <w:szCs w:val="22"/>
        </w:rPr>
        <w:t xml:space="preserve">. Das Formular ist vollständig auszufüllen und an den Auftraggeber </w:t>
      </w:r>
      <w:proofErr w:type="gramStart"/>
      <w:r w:rsidR="00F20EFE" w:rsidRPr="00AD10AA">
        <w:rPr>
          <w:rFonts w:ascii="Arial" w:hAnsi="Arial" w:cs="Arial"/>
          <w:color w:val="000000" w:themeColor="text1"/>
          <w:sz w:val="22"/>
          <w:szCs w:val="22"/>
        </w:rPr>
        <w:t>weiter</w:t>
      </w:r>
      <w:r w:rsidR="00BA3F4D" w:rsidRPr="00AD10AA">
        <w:rPr>
          <w:rFonts w:ascii="Arial" w:hAnsi="Arial" w:cs="Arial"/>
          <w:color w:val="000000" w:themeColor="text1"/>
          <w:sz w:val="22"/>
          <w:szCs w:val="22"/>
        </w:rPr>
        <w:t xml:space="preserve"> zu </w:t>
      </w:r>
      <w:r w:rsidR="00F20EFE" w:rsidRPr="00AD10AA">
        <w:rPr>
          <w:rFonts w:ascii="Arial" w:hAnsi="Arial" w:cs="Arial"/>
          <w:color w:val="000000" w:themeColor="text1"/>
          <w:sz w:val="22"/>
          <w:szCs w:val="22"/>
        </w:rPr>
        <w:t>leiten</w:t>
      </w:r>
      <w:proofErr w:type="gramEnd"/>
      <w:r w:rsidR="00F20EFE" w:rsidRPr="00AD10AA">
        <w:rPr>
          <w:rFonts w:ascii="Arial" w:hAnsi="Arial" w:cs="Arial"/>
          <w:color w:val="000000" w:themeColor="text1"/>
          <w:sz w:val="22"/>
          <w:szCs w:val="22"/>
        </w:rPr>
        <w:t>.</w:t>
      </w:r>
    </w:p>
    <w:tbl>
      <w:tblPr>
        <w:tblW w:w="1025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66"/>
        <w:gridCol w:w="1114"/>
        <w:gridCol w:w="542"/>
        <w:gridCol w:w="379"/>
        <w:gridCol w:w="2422"/>
        <w:gridCol w:w="2034"/>
      </w:tblGrid>
      <w:tr w:rsidR="00AD10AA" w:rsidRPr="00AD10AA" w14:paraId="2581EE99" w14:textId="77777777" w:rsidTr="00241B50">
        <w:tc>
          <w:tcPr>
            <w:tcW w:w="10257" w:type="dxa"/>
            <w:gridSpan w:val="6"/>
            <w:shd w:val="clear" w:color="auto" w:fill="D9D9D9" w:themeFill="background1" w:themeFillShade="D9"/>
          </w:tcPr>
          <w:p w14:paraId="5FCF0F11" w14:textId="77777777" w:rsidR="00620CDE" w:rsidRPr="00AD10AA" w:rsidRDefault="004A1E81" w:rsidP="000844AF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Vom Lieferanten </w:t>
            </w:r>
            <w:r w:rsidR="00620CDE"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auszufüllen </w:t>
            </w:r>
          </w:p>
        </w:tc>
      </w:tr>
      <w:tr w:rsidR="00AD10AA" w:rsidRPr="00AD10AA" w14:paraId="4767D313" w14:textId="77777777" w:rsidTr="00241B50">
        <w:tc>
          <w:tcPr>
            <w:tcW w:w="4880" w:type="dxa"/>
            <w:gridSpan w:val="2"/>
          </w:tcPr>
          <w:p w14:paraId="04AB1AE2" w14:textId="77777777" w:rsidR="0052228C" w:rsidRPr="00AD10AA" w:rsidRDefault="00355155" w:rsidP="00F06A4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Lieferant</w:t>
            </w:r>
            <w:r w:rsidR="0052228C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5377" w:type="dxa"/>
            <w:gridSpan w:val="4"/>
          </w:tcPr>
          <w:p w14:paraId="33330587" w14:textId="77777777" w:rsidR="0052228C" w:rsidRPr="00AD10AA" w:rsidRDefault="000F5654" w:rsidP="00E9161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3C40A645" w14:textId="77777777" w:rsidTr="00241B50">
        <w:tc>
          <w:tcPr>
            <w:tcW w:w="4880" w:type="dxa"/>
            <w:gridSpan w:val="2"/>
          </w:tcPr>
          <w:p w14:paraId="7519613B" w14:textId="77777777" w:rsidR="0052228C" w:rsidRPr="00AD10AA" w:rsidRDefault="0052228C" w:rsidP="003551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Antragsteller </w:t>
            </w:r>
            <w:r w:rsidR="00355155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Lieferant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5377" w:type="dxa"/>
            <w:gridSpan w:val="4"/>
          </w:tcPr>
          <w:p w14:paraId="69B412C3" w14:textId="77777777" w:rsidR="0052228C" w:rsidRPr="00AD10AA" w:rsidRDefault="000F5654" w:rsidP="00E9161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6F6A54F3" w14:textId="77777777" w:rsidTr="00241B50">
        <w:tc>
          <w:tcPr>
            <w:tcW w:w="4880" w:type="dxa"/>
            <w:gridSpan w:val="2"/>
          </w:tcPr>
          <w:p w14:paraId="17378055" w14:textId="77777777" w:rsidR="00F06A48" w:rsidRPr="00AD10AA" w:rsidRDefault="00F06A48" w:rsidP="00E9161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Auftragsnummer (EK-</w:t>
            </w:r>
            <w:proofErr w:type="spellStart"/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xxxxxx</w:t>
            </w:r>
            <w:proofErr w:type="spellEnd"/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):</w:t>
            </w:r>
          </w:p>
        </w:tc>
        <w:tc>
          <w:tcPr>
            <w:tcW w:w="5377" w:type="dxa"/>
            <w:gridSpan w:val="4"/>
          </w:tcPr>
          <w:p w14:paraId="4742F97F" w14:textId="77777777" w:rsidR="00F06A48" w:rsidRPr="00AD10AA" w:rsidRDefault="00F06A48" w:rsidP="00E91619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2638A8E1" w14:textId="77777777" w:rsidTr="00241B50">
        <w:tc>
          <w:tcPr>
            <w:tcW w:w="4880" w:type="dxa"/>
            <w:gridSpan w:val="2"/>
          </w:tcPr>
          <w:p w14:paraId="5D49E9FC" w14:textId="77777777" w:rsidR="0052228C" w:rsidRPr="00AD10AA" w:rsidRDefault="0052228C" w:rsidP="00E6747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Artikelbezeichnung:</w:t>
            </w:r>
          </w:p>
        </w:tc>
        <w:tc>
          <w:tcPr>
            <w:tcW w:w="5377" w:type="dxa"/>
            <w:gridSpan w:val="4"/>
          </w:tcPr>
          <w:p w14:paraId="77A23E30" w14:textId="77777777" w:rsidR="0052228C" w:rsidRPr="00AD10AA" w:rsidRDefault="000F5654" w:rsidP="000C098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43C00DA4" w14:textId="77777777" w:rsidTr="00241B50">
        <w:tc>
          <w:tcPr>
            <w:tcW w:w="4880" w:type="dxa"/>
            <w:gridSpan w:val="2"/>
          </w:tcPr>
          <w:p w14:paraId="66B399E0" w14:textId="77777777" w:rsidR="0052228C" w:rsidRPr="00AD10AA" w:rsidRDefault="0052228C" w:rsidP="00E6747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Artikelnummer:</w:t>
            </w:r>
          </w:p>
        </w:tc>
        <w:tc>
          <w:tcPr>
            <w:tcW w:w="5377" w:type="dxa"/>
            <w:gridSpan w:val="4"/>
          </w:tcPr>
          <w:p w14:paraId="132313EC" w14:textId="77777777" w:rsidR="0052228C" w:rsidRPr="00AD10AA" w:rsidRDefault="000F5654" w:rsidP="000C098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6E9ADEA5" w14:textId="77777777" w:rsidTr="00241B50">
        <w:tc>
          <w:tcPr>
            <w:tcW w:w="4880" w:type="dxa"/>
            <w:gridSpan w:val="2"/>
          </w:tcPr>
          <w:p w14:paraId="39D81C4D" w14:textId="77777777" w:rsidR="00F06A48" w:rsidRPr="00AD10AA" w:rsidRDefault="00F06A48" w:rsidP="00E6747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Stückzahl</w:t>
            </w:r>
            <w:r w:rsidR="00332650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/ Charge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5377" w:type="dxa"/>
            <w:gridSpan w:val="4"/>
          </w:tcPr>
          <w:p w14:paraId="32C29A01" w14:textId="77777777" w:rsidR="00F06A48" w:rsidRPr="00AD10AA" w:rsidRDefault="00F06A48" w:rsidP="00FD57D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="00FD57D6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FD57D6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FD57D6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FD57D6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FD57D6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407DB191" w14:textId="77777777" w:rsidTr="00241B50">
        <w:tc>
          <w:tcPr>
            <w:tcW w:w="4880" w:type="dxa"/>
            <w:gridSpan w:val="2"/>
          </w:tcPr>
          <w:p w14:paraId="465C4851" w14:textId="77777777" w:rsidR="00AD10AA" w:rsidRPr="00AF6C1F" w:rsidRDefault="00AD10AA" w:rsidP="00E6747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t>Zeitraum:</w:t>
            </w:r>
          </w:p>
        </w:tc>
        <w:tc>
          <w:tcPr>
            <w:tcW w:w="5377" w:type="dxa"/>
            <w:gridSpan w:val="4"/>
          </w:tcPr>
          <w:p w14:paraId="5D4F2650" w14:textId="77777777" w:rsidR="00AD10AA" w:rsidRPr="00AD10AA" w:rsidRDefault="00AD10AA" w:rsidP="00FD57D6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0"/>
          </w:p>
        </w:tc>
      </w:tr>
      <w:tr w:rsidR="00AD10AA" w:rsidRPr="00AD10AA" w14:paraId="2D3BDE61" w14:textId="77777777" w:rsidTr="00241B50">
        <w:tc>
          <w:tcPr>
            <w:tcW w:w="4880" w:type="dxa"/>
            <w:gridSpan w:val="2"/>
          </w:tcPr>
          <w:p w14:paraId="3111CDBC" w14:textId="77777777" w:rsidR="00A211DF" w:rsidRPr="00AF6C1F" w:rsidRDefault="00A211DF" w:rsidP="00A211D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t>Barcode/Seriennummer:</w:t>
            </w:r>
          </w:p>
        </w:tc>
        <w:tc>
          <w:tcPr>
            <w:tcW w:w="5377" w:type="dxa"/>
            <w:gridSpan w:val="4"/>
          </w:tcPr>
          <w:p w14:paraId="130E78C5" w14:textId="77777777" w:rsidR="00A211DF" w:rsidRPr="00AD10AA" w:rsidRDefault="00A211DF" w:rsidP="00A211DF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0EC9ACFC" w14:textId="77777777" w:rsidTr="00241B50">
        <w:tc>
          <w:tcPr>
            <w:tcW w:w="4880" w:type="dxa"/>
            <w:gridSpan w:val="2"/>
          </w:tcPr>
          <w:p w14:paraId="6CCF0DA5" w14:textId="77777777" w:rsidR="00AE19CA" w:rsidRPr="00AD10AA" w:rsidRDefault="00AE19CA" w:rsidP="00C1692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Datum:</w:t>
            </w:r>
          </w:p>
        </w:tc>
        <w:tc>
          <w:tcPr>
            <w:tcW w:w="5377" w:type="dxa"/>
            <w:gridSpan w:val="4"/>
          </w:tcPr>
          <w:p w14:paraId="5E4B6E0C" w14:textId="77777777" w:rsidR="00AE19CA" w:rsidRPr="00AD10AA" w:rsidRDefault="00AE19CA" w:rsidP="00C1692B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26F44E05" w14:textId="77777777" w:rsidTr="00241B50">
        <w:tc>
          <w:tcPr>
            <w:tcW w:w="4880" w:type="dxa"/>
            <w:gridSpan w:val="2"/>
          </w:tcPr>
          <w:p w14:paraId="69FE053A" w14:textId="77777777" w:rsidR="0052228C" w:rsidRPr="00AD10AA" w:rsidRDefault="00F06A48" w:rsidP="0035515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Ansprechpartner</w:t>
            </w:r>
            <w:r w:rsidR="00355155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bei JULABO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:</w:t>
            </w:r>
          </w:p>
        </w:tc>
        <w:tc>
          <w:tcPr>
            <w:tcW w:w="5377" w:type="dxa"/>
            <w:gridSpan w:val="4"/>
          </w:tcPr>
          <w:p w14:paraId="511B7F6D" w14:textId="77777777" w:rsidR="0052228C" w:rsidRPr="00AD10AA" w:rsidRDefault="000F5654" w:rsidP="000C098E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52228C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="00663FB3"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13DB8F44" w14:textId="77777777" w:rsidTr="00241B50">
        <w:trPr>
          <w:trHeight w:val="510"/>
        </w:trPr>
        <w:tc>
          <w:tcPr>
            <w:tcW w:w="10257" w:type="dxa"/>
            <w:gridSpan w:val="6"/>
          </w:tcPr>
          <w:p w14:paraId="0561CBFE" w14:textId="77777777" w:rsidR="00253C4E" w:rsidRPr="00AD10AA" w:rsidRDefault="00D57768" w:rsidP="001B18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  <w:t>Beschreibung der Abweichung</w:t>
            </w:r>
            <w:r w:rsidR="00B37890" w:rsidRPr="00AD10AA"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  <w:t xml:space="preserve"> </w:t>
            </w:r>
            <w:r w:rsidR="00B37890"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(Bei </w:t>
            </w:r>
            <w:r w:rsidR="00F06A48"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optischen </w:t>
            </w:r>
            <w:r w:rsidR="001B182C">
              <w:rPr>
                <w:rFonts w:ascii="Arial" w:hAnsi="Arial" w:cs="Arial"/>
                <w:color w:val="000000" w:themeColor="text1"/>
                <w:sz w:val="16"/>
                <w:szCs w:val="16"/>
              </w:rPr>
              <w:t>Abweichungen</w:t>
            </w:r>
            <w:r w:rsidR="00F06A48"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bitte Bilder mitsenden</w:t>
            </w:r>
            <w:r w:rsidR="00442BD2"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, bei </w:t>
            </w:r>
            <w:r w:rsidR="00273E7D">
              <w:rPr>
                <w:rFonts w:ascii="Arial" w:hAnsi="Arial" w:cs="Arial"/>
                <w:color w:val="000000" w:themeColor="text1"/>
                <w:sz w:val="16"/>
                <w:szCs w:val="16"/>
              </w:rPr>
              <w:t>Messw</w:t>
            </w:r>
            <w:r w:rsidR="00442BD2"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>erten Soll/Ist Werte eintragen</w:t>
            </w:r>
            <w:r w:rsidR="00F06A48"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>)</w:t>
            </w:r>
            <w:r w:rsidR="00B37890"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br/>
            </w:r>
            <w:r w:rsidR="000F5654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="000F5654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="000F5654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="00253C4E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253C4E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253C4E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253C4E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253C4E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 </w:t>
            </w:r>
            <w:r w:rsidR="000F5654"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1B182C" w:rsidRPr="00AD10AA" w14:paraId="22A51B37" w14:textId="77777777" w:rsidTr="00241B50">
        <w:trPr>
          <w:trHeight w:val="510"/>
        </w:trPr>
        <w:tc>
          <w:tcPr>
            <w:tcW w:w="10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3DBD2" w14:textId="77777777" w:rsidR="001B182C" w:rsidRPr="00AD10AA" w:rsidRDefault="001B182C" w:rsidP="00677B65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bookmarkStart w:id="1" w:name="_Hlk134686744"/>
            <w: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  <w:t>Ursache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  <w:t xml:space="preserve">: </w:t>
            </w:r>
          </w:p>
          <w:p w14:paraId="39E5095E" w14:textId="77777777" w:rsidR="001B182C" w:rsidRPr="00AD10AA" w:rsidRDefault="001B182C" w:rsidP="001B18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D10AA" w:rsidRPr="00AD10AA" w14:paraId="2EC826CB" w14:textId="77777777" w:rsidTr="00241B50">
        <w:trPr>
          <w:trHeight w:val="510"/>
        </w:trPr>
        <w:tc>
          <w:tcPr>
            <w:tcW w:w="1025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1CC12" w14:textId="77777777" w:rsidR="00F06A48" w:rsidRPr="00AD10AA" w:rsidRDefault="00F06A48" w:rsidP="00F06A48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  <w:t xml:space="preserve">Korrekturmaßnahmen für die nächste Produktion: </w:t>
            </w:r>
            <w:r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>(ohne Korrekturmaßnahmen kann keine S</w:t>
            </w:r>
            <w:r w:rsidR="00442BD2"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>F</w:t>
            </w:r>
            <w:r w:rsidRPr="00AD10AA">
              <w:rPr>
                <w:rFonts w:ascii="Arial" w:hAnsi="Arial" w:cs="Arial"/>
                <w:color w:val="000000" w:themeColor="text1"/>
                <w:sz w:val="16"/>
                <w:szCs w:val="16"/>
              </w:rPr>
              <w:t xml:space="preserve"> erteilt werden)</w:t>
            </w:r>
          </w:p>
          <w:p w14:paraId="4CCEA621" w14:textId="77777777" w:rsidR="00253C4E" w:rsidRPr="00AD10AA" w:rsidRDefault="00F06A48" w:rsidP="001B182C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bookmarkEnd w:id="1"/>
      <w:tr w:rsidR="00AD10AA" w:rsidRPr="00AD10AA" w14:paraId="3AC3E76A" w14:textId="77777777" w:rsidTr="00241B50">
        <w:trPr>
          <w:trHeight w:val="187"/>
        </w:trPr>
        <w:tc>
          <w:tcPr>
            <w:tcW w:w="10257" w:type="dxa"/>
            <w:gridSpan w:val="6"/>
            <w:shd w:val="clear" w:color="auto" w:fill="BFBFBF" w:themeFill="background1" w:themeFillShade="BF"/>
          </w:tcPr>
          <w:p w14:paraId="4F84F550" w14:textId="38D6F021" w:rsidR="00B45715" w:rsidRPr="00A214F2" w:rsidRDefault="00B45715" w:rsidP="00A214F2">
            <w:pP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D4341B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Sachbearbeiter </w:t>
            </w:r>
            <w:r w:rsidRPr="00D4341B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leitet an </w:t>
            </w:r>
            <w:r w:rsidR="00241B5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Freigeber(</w:t>
            </w:r>
            <w:proofErr w:type="spellStart"/>
            <w:r w:rsidR="00241B5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gem.Fehlerklasse</w:t>
            </w:r>
            <w:proofErr w:type="spellEnd"/>
            <w:r w:rsidR="001B182C" w:rsidRPr="00D4341B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)</w:t>
            </w:r>
            <w:r w:rsidR="00241B5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 w:rsidR="00241B5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bzw.KAM</w:t>
            </w:r>
            <w:proofErr w:type="spellEnd"/>
            <w:r w:rsidR="00241B50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 xml:space="preserve"> bei OEM/Key Account weiter</w:t>
            </w:r>
            <w:r w:rsidR="00A214F2">
              <w:rPr>
                <w:rFonts w:ascii="Arial" w:hAnsi="Arial" w:cs="Arial"/>
                <w:i/>
                <w:color w:val="000000" w:themeColor="text1"/>
                <w:sz w:val="22"/>
                <w:szCs w:val="22"/>
              </w:rPr>
              <w:t>.</w:t>
            </w:r>
          </w:p>
        </w:tc>
      </w:tr>
      <w:tr w:rsidR="00241B50" w:rsidRPr="00AD10AA" w14:paraId="5F1D73FA" w14:textId="77777777" w:rsidTr="00A214F2">
        <w:tc>
          <w:tcPr>
            <w:tcW w:w="10257" w:type="dxa"/>
            <w:gridSpan w:val="6"/>
            <w:tcBorders>
              <w:bottom w:val="single" w:sz="4" w:space="0" w:color="auto"/>
            </w:tcBorders>
          </w:tcPr>
          <w:tbl>
            <w:tblPr>
              <w:tblpPr w:leftFromText="141" w:rightFromText="141" w:vertAnchor="text" w:tblpY="1"/>
              <w:tblOverlap w:val="never"/>
              <w:tblW w:w="100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3256"/>
              <w:gridCol w:w="1842"/>
              <w:gridCol w:w="1134"/>
              <w:gridCol w:w="1843"/>
              <w:gridCol w:w="1956"/>
            </w:tblGrid>
            <w:tr w:rsidR="00241B50" w:rsidRPr="00572C15" w14:paraId="5718ED9E" w14:textId="77777777" w:rsidTr="00012E32">
              <w:trPr>
                <w:trHeight w:val="418"/>
              </w:trPr>
              <w:tc>
                <w:tcPr>
                  <w:tcW w:w="3256" w:type="dxa"/>
                  <w:vMerge w:val="restart"/>
                  <w:shd w:val="clear" w:color="auto" w:fill="D9D9D9" w:themeFill="background1" w:themeFillShade="D9"/>
                </w:tcPr>
                <w:p w14:paraId="08918FD3" w14:textId="77777777" w:rsidR="00241B50" w:rsidRPr="00C267C3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C267C3">
                    <w:rPr>
                      <w:rFonts w:ascii="Arial" w:hAnsi="Arial" w:cs="Arial"/>
                      <w:sz w:val="22"/>
                      <w:szCs w:val="22"/>
                    </w:rPr>
                    <w:t xml:space="preserve">Bei </w:t>
                  </w:r>
                  <w:r w:rsidRPr="00C267C3">
                    <w:rPr>
                      <w:rFonts w:ascii="Arial" w:hAnsi="Arial" w:cs="Arial"/>
                      <w:b/>
                      <w:color w:val="FF0000"/>
                      <w:sz w:val="22"/>
                      <w:szCs w:val="22"/>
                    </w:rPr>
                    <w:t>OEM</w:t>
                  </w:r>
                  <w:r w:rsidRPr="00C267C3"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 xml:space="preserve"> </w:t>
                  </w:r>
                  <w:r w:rsidRPr="00C267C3">
                    <w:rPr>
                      <w:rFonts w:ascii="Arial" w:hAnsi="Arial" w:cs="Arial"/>
                      <w:sz w:val="22"/>
                      <w:szCs w:val="22"/>
                    </w:rPr>
                    <w:t xml:space="preserve">oder </w:t>
                  </w:r>
                  <w:r w:rsidRPr="00C267C3">
                    <w:rPr>
                      <w:rFonts w:ascii="Arial" w:hAnsi="Arial" w:cs="Arial"/>
                      <w:b/>
                      <w:color w:val="FF0000"/>
                      <w:sz w:val="22"/>
                      <w:szCs w:val="22"/>
                    </w:rPr>
                    <w:t>Key Account</w:t>
                  </w:r>
                </w:p>
                <w:p w14:paraId="53473B9D" w14:textId="50A9AA2B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Freigabe seitens </w:t>
                  </w:r>
                  <w:r w:rsidRPr="00C66EED"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 xml:space="preserve">KAM </w:t>
                  </w:r>
                  <w:r w:rsidRPr="00C66EED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br/>
                    <w:t>erforderlich</w:t>
                  </w:r>
                </w:p>
              </w:tc>
              <w:tc>
                <w:tcPr>
                  <w:tcW w:w="1842" w:type="dxa"/>
                  <w:vMerge w:val="restart"/>
                </w:tcPr>
                <w:p w14:paraId="6EC6C515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FORMCHECKBOX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 ja</w:t>
                  </w:r>
                </w:p>
                <w:p w14:paraId="5A83A8AB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AU-/</w:t>
                  </w:r>
                  <w:proofErr w:type="spellStart"/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Kd</w:t>
                  </w:r>
                  <w:proofErr w:type="spellEnd"/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.-Nr.:</w:t>
                  </w:r>
                </w:p>
                <w:p w14:paraId="07EA93A6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noProof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  <w:tc>
                <w:tcPr>
                  <w:tcW w:w="1134" w:type="dxa"/>
                  <w:vMerge w:val="restart"/>
                </w:tcPr>
                <w:p w14:paraId="4D2EED85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Kontrollkästchen2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FORMCHECKBOX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 nein</w:t>
                  </w:r>
                </w:p>
              </w:tc>
              <w:tc>
                <w:tcPr>
                  <w:tcW w:w="1843" w:type="dxa"/>
                  <w:vMerge w:val="restart"/>
                </w:tcPr>
                <w:p w14:paraId="1C5AD339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Kontrollkästchen1"/>
                        <w:enabled/>
                        <w:calcOnExit w:val="0"/>
                        <w:checkBox>
                          <w:sizeAuto/>
                          <w:default w:val="0"/>
                        </w:checkBox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FORMCHECKBOX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 nicht relevant</w:t>
                  </w:r>
                </w:p>
              </w:tc>
              <w:tc>
                <w:tcPr>
                  <w:tcW w:w="1956" w:type="dxa"/>
                </w:tcPr>
                <w:p w14:paraId="6365E542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Datum: 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</w:tr>
            <w:tr w:rsidR="00241B50" w:rsidRPr="00572C15" w14:paraId="4E2AC226" w14:textId="77777777" w:rsidTr="00012E32">
              <w:trPr>
                <w:trHeight w:val="368"/>
              </w:trPr>
              <w:tc>
                <w:tcPr>
                  <w:tcW w:w="3256" w:type="dxa"/>
                  <w:vMerge/>
                  <w:shd w:val="clear" w:color="auto" w:fill="D9D9D9" w:themeFill="background1" w:themeFillShade="D9"/>
                </w:tcPr>
                <w:p w14:paraId="72609BAA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42" w:type="dxa"/>
                  <w:vMerge/>
                </w:tcPr>
                <w:p w14:paraId="7F40BDB8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134" w:type="dxa"/>
                  <w:vMerge/>
                </w:tcPr>
                <w:p w14:paraId="71BB2A83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843" w:type="dxa"/>
                  <w:vMerge/>
                </w:tcPr>
                <w:p w14:paraId="345AC85F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tc>
                <w:tcPr>
                  <w:tcW w:w="1956" w:type="dxa"/>
                </w:tcPr>
                <w:p w14:paraId="19C5A3D4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 xml:space="preserve">Unterschrift: </w:t>
                  </w:r>
                  <w:r w:rsidR="008660FC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begin">
                      <w:ffData>
                        <w:name w:val="Text1"/>
                        <w:enabled/>
                        <w:calcOnExit w:val="0"/>
                        <w:textInput/>
                      </w:ffData>
                    </w:fldCha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instrText xml:space="preserve"> FORMTEXT </w:instrTex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separate"/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 </w:t>
                  </w: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fldChar w:fldCharType="end"/>
                  </w:r>
                </w:p>
              </w:tc>
            </w:tr>
          </w:tbl>
          <w:tbl>
            <w:tblPr>
              <w:tblW w:w="10031" w:type="dxa"/>
              <w:tblBorders>
                <w:left w:val="single" w:sz="4" w:space="0" w:color="auto"/>
                <w:right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0031"/>
            </w:tblGrid>
            <w:tr w:rsidR="00241B50" w:rsidRPr="00572C15" w14:paraId="60675B94" w14:textId="77777777" w:rsidTr="00012E32">
              <w:trPr>
                <w:cantSplit/>
                <w:tblHeader/>
              </w:trPr>
              <w:tc>
                <w:tcPr>
                  <w:tcW w:w="10031" w:type="dxa"/>
                </w:tcPr>
                <w:p w14:paraId="5967063E" w14:textId="77777777" w:rsidR="00241B50" w:rsidRPr="00572C15" w:rsidRDefault="00241B50" w:rsidP="00241B50">
                  <w:pPr>
                    <w:pStyle w:val="Listenabsatz"/>
                    <w:numPr>
                      <w:ilvl w:val="0"/>
                      <w:numId w:val="2"/>
                    </w:num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ggfs. zur endgültigen Freigabe gem. Tabelle nach Fehlerklasse weiterleiten</w:t>
                  </w:r>
                </w:p>
              </w:tc>
            </w:tr>
          </w:tbl>
          <w:tbl>
            <w:tblPr>
              <w:tblpPr w:leftFromText="141" w:rightFromText="141" w:vertAnchor="text" w:tblpY="1"/>
              <w:tblOverlap w:val="never"/>
              <w:tblW w:w="10031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1980"/>
              <w:gridCol w:w="2041"/>
              <w:gridCol w:w="1644"/>
              <w:gridCol w:w="2410"/>
              <w:gridCol w:w="1956"/>
            </w:tblGrid>
            <w:tr w:rsidR="00241B50" w:rsidRPr="00572C15" w14:paraId="121EF654" w14:textId="77777777" w:rsidTr="00012E32">
              <w:trPr>
                <w:trHeight w:val="454"/>
              </w:trPr>
              <w:tc>
                <w:tcPr>
                  <w:tcW w:w="1980" w:type="dxa"/>
                  <w:shd w:val="clear" w:color="auto" w:fill="D9D9D9" w:themeFill="background1" w:themeFillShade="D9"/>
                </w:tcPr>
                <w:p w14:paraId="78311B8C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Abweichung:</w:t>
                  </w:r>
                </w:p>
              </w:tc>
              <w:tc>
                <w:tcPr>
                  <w:tcW w:w="2041" w:type="dxa"/>
                </w:tcPr>
                <w:p w14:paraId="0EFAC173" w14:textId="77777777" w:rsidR="00241B50" w:rsidRPr="00572C15" w:rsidRDefault="00241B50" w:rsidP="00241B50">
                  <w:pPr>
                    <w:rPr>
                      <w:rFonts w:ascii="Arial" w:hAnsi="Arial" w:cs="Arial"/>
                      <w:b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>Nebenfehler optischer Mangel</w:t>
                  </w:r>
                </w:p>
              </w:tc>
              <w:tc>
                <w:tcPr>
                  <w:tcW w:w="1644" w:type="dxa"/>
                </w:tcPr>
                <w:p w14:paraId="44DC085B" w14:textId="77777777" w:rsidR="00241B50" w:rsidRPr="00572C15" w:rsidRDefault="00241B50" w:rsidP="00241B50">
                  <w:pPr>
                    <w:rPr>
                      <w:rFonts w:ascii="Arial" w:hAnsi="Arial" w:cs="Arial"/>
                      <w:b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>Nebenfehler</w:t>
                  </w:r>
                  <w:r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br/>
                    <w:t>sonstige</w:t>
                  </w:r>
                </w:p>
              </w:tc>
              <w:tc>
                <w:tcPr>
                  <w:tcW w:w="2410" w:type="dxa"/>
                </w:tcPr>
                <w:p w14:paraId="48397203" w14:textId="77777777" w:rsidR="00241B50" w:rsidRPr="00572C15" w:rsidRDefault="00241B50" w:rsidP="00241B50">
                  <w:pPr>
                    <w:rPr>
                      <w:rFonts w:ascii="Arial" w:hAnsi="Arial" w:cs="Arial"/>
                      <w:b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>Hauptfehler Funktion oder Leistungsdaten</w:t>
                  </w:r>
                </w:p>
              </w:tc>
              <w:tc>
                <w:tcPr>
                  <w:tcW w:w="1956" w:type="dxa"/>
                </w:tcPr>
                <w:p w14:paraId="5ED7A698" w14:textId="77777777" w:rsidR="00241B50" w:rsidRPr="00572C15" w:rsidRDefault="00241B50" w:rsidP="00241B50">
                  <w:pPr>
                    <w:rPr>
                      <w:rFonts w:ascii="Arial" w:hAnsi="Arial" w:cs="Arial"/>
                      <w:b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b/>
                      <w:sz w:val="20"/>
                      <w:szCs w:val="22"/>
                    </w:rPr>
                    <w:t>Hauptfehler Modifikation</w:t>
                  </w:r>
                </w:p>
              </w:tc>
            </w:tr>
            <w:tr w:rsidR="00241B50" w:rsidRPr="00572C15" w14:paraId="5CBC5FB1" w14:textId="77777777" w:rsidTr="00012E32">
              <w:trPr>
                <w:trHeight w:val="422"/>
              </w:trPr>
              <w:tc>
                <w:tcPr>
                  <w:tcW w:w="1980" w:type="dxa"/>
                  <w:shd w:val="clear" w:color="auto" w:fill="D9D9D9" w:themeFill="background1" w:themeFillShade="D9"/>
                </w:tcPr>
                <w:p w14:paraId="48DCB794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Freigabe:</w:t>
                  </w:r>
                </w:p>
              </w:tc>
              <w:tc>
                <w:tcPr>
                  <w:tcW w:w="2041" w:type="dxa"/>
                </w:tcPr>
                <w:p w14:paraId="567B720B" w14:textId="1FB70A10" w:rsidR="00241B50" w:rsidRPr="00572C15" w:rsidRDefault="00C66EED" w:rsidP="00241B50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C66EED">
                    <w:rPr>
                      <w:rFonts w:ascii="Arial" w:hAnsi="Arial" w:cs="Arial"/>
                      <w:color w:val="FF0000"/>
                      <w:sz w:val="20"/>
                      <w:szCs w:val="22"/>
                    </w:rPr>
                    <w:t xml:space="preserve">QM </w:t>
                  </w:r>
                </w:p>
              </w:tc>
              <w:tc>
                <w:tcPr>
                  <w:tcW w:w="1644" w:type="dxa"/>
                </w:tcPr>
                <w:p w14:paraId="58D3028F" w14:textId="77777777" w:rsidR="00241B50" w:rsidRPr="00572C15" w:rsidRDefault="00241B50" w:rsidP="00241B50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 xml:space="preserve">MA-QM, TS-L WEK-TL, </w:t>
                  </w:r>
                </w:p>
              </w:tc>
              <w:tc>
                <w:tcPr>
                  <w:tcW w:w="2410" w:type="dxa"/>
                </w:tcPr>
                <w:p w14:paraId="32161DBD" w14:textId="78318E97" w:rsidR="00241B50" w:rsidRPr="00572C15" w:rsidRDefault="006F13C6" w:rsidP="00241B50">
                  <w:pPr>
                    <w:rPr>
                      <w:rFonts w:ascii="Arial" w:hAnsi="Arial" w:cs="Arial"/>
                      <w:sz w:val="20"/>
                      <w:szCs w:val="22"/>
                      <w:lang w:val="en-US"/>
                    </w:rPr>
                  </w:pPr>
                  <w:proofErr w:type="spellStart"/>
                  <w:proofErr w:type="gramStart"/>
                  <w:r>
                    <w:rPr>
                      <w:rFonts w:ascii="Arial" w:hAnsi="Arial" w:cs="Arial"/>
                      <w:color w:val="FF0000"/>
                      <w:sz w:val="20"/>
                      <w:szCs w:val="22"/>
                      <w:lang w:val="en-US"/>
                    </w:rPr>
                    <w:t>QM,</w:t>
                  </w:r>
                  <w:r w:rsidR="00241B50" w:rsidRPr="00C66EED">
                    <w:rPr>
                      <w:rFonts w:ascii="Arial" w:hAnsi="Arial" w:cs="Arial"/>
                      <w:color w:val="FF0000"/>
                      <w:sz w:val="20"/>
                      <w:szCs w:val="22"/>
                      <w:lang w:val="en-US"/>
                    </w:rPr>
                    <w:t>Sales</w:t>
                  </w:r>
                  <w:proofErr w:type="spellEnd"/>
                  <w:proofErr w:type="gramEnd"/>
                </w:p>
              </w:tc>
              <w:tc>
                <w:tcPr>
                  <w:tcW w:w="1956" w:type="dxa"/>
                </w:tcPr>
                <w:p w14:paraId="157FA3D2" w14:textId="77777777" w:rsidR="00241B50" w:rsidRPr="00572C15" w:rsidRDefault="00241B50" w:rsidP="00241B50">
                  <w:pPr>
                    <w:rPr>
                      <w:rFonts w:ascii="Arial" w:hAnsi="Arial" w:cs="Arial"/>
                      <w:sz w:val="20"/>
                      <w:szCs w:val="22"/>
                      <w:lang w:val="en-US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  <w:lang w:val="en-US"/>
                    </w:rPr>
                    <w:t>R&amp;D-L</w:t>
                  </w:r>
                </w:p>
              </w:tc>
            </w:tr>
            <w:tr w:rsidR="00241B50" w:rsidRPr="00572C15" w14:paraId="13F9270E" w14:textId="77777777" w:rsidTr="00012E32">
              <w:trPr>
                <w:trHeight w:val="337"/>
              </w:trPr>
              <w:tc>
                <w:tcPr>
                  <w:tcW w:w="1980" w:type="dxa"/>
                  <w:shd w:val="clear" w:color="auto" w:fill="D9D9D9" w:themeFill="background1" w:themeFillShade="D9"/>
                </w:tcPr>
                <w:p w14:paraId="41AFF02D" w14:textId="77777777" w:rsidR="00241B50" w:rsidRPr="00572C15" w:rsidRDefault="00241B50" w:rsidP="00241B50">
                  <w:pPr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2"/>
                      <w:szCs w:val="22"/>
                    </w:rPr>
                    <w:t>Vertretung:</w:t>
                  </w:r>
                </w:p>
              </w:tc>
              <w:tc>
                <w:tcPr>
                  <w:tcW w:w="2041" w:type="dxa"/>
                </w:tcPr>
                <w:p w14:paraId="159DD740" w14:textId="77777777" w:rsidR="00241B50" w:rsidRPr="00572C15" w:rsidRDefault="00241B50" w:rsidP="00241B50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>MA-QM, WEK-TL, TS-L</w:t>
                  </w:r>
                </w:p>
              </w:tc>
              <w:tc>
                <w:tcPr>
                  <w:tcW w:w="1644" w:type="dxa"/>
                </w:tcPr>
                <w:p w14:paraId="6357711D" w14:textId="77777777" w:rsidR="00241B50" w:rsidRPr="00572C15" w:rsidRDefault="00241B50" w:rsidP="00241B50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>BL, PF-PK</w:t>
                  </w:r>
                </w:p>
              </w:tc>
              <w:tc>
                <w:tcPr>
                  <w:tcW w:w="2410" w:type="dxa"/>
                </w:tcPr>
                <w:p w14:paraId="2C9B4E96" w14:textId="77777777" w:rsidR="00241B50" w:rsidRPr="00572C15" w:rsidRDefault="00241B50" w:rsidP="00241B50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 xml:space="preserve">GF, BL, PF-PK, QP </w:t>
                  </w:r>
                </w:p>
              </w:tc>
              <w:tc>
                <w:tcPr>
                  <w:tcW w:w="1956" w:type="dxa"/>
                </w:tcPr>
                <w:p w14:paraId="5D229D4B" w14:textId="77777777" w:rsidR="00241B50" w:rsidRPr="00572C15" w:rsidRDefault="00241B50" w:rsidP="00241B50">
                  <w:pPr>
                    <w:rPr>
                      <w:rFonts w:ascii="Arial" w:hAnsi="Arial" w:cs="Arial"/>
                      <w:sz w:val="20"/>
                      <w:szCs w:val="22"/>
                    </w:rPr>
                  </w:pPr>
                  <w:r w:rsidRPr="00572C15">
                    <w:rPr>
                      <w:rFonts w:ascii="Arial" w:hAnsi="Arial" w:cs="Arial"/>
                      <w:sz w:val="20"/>
                      <w:szCs w:val="22"/>
                    </w:rPr>
                    <w:t>GF, BL, PF-PK, QP</w:t>
                  </w:r>
                </w:p>
              </w:tc>
            </w:tr>
          </w:tbl>
          <w:p w14:paraId="585C11A3" w14:textId="77777777" w:rsidR="00241B50" w:rsidRPr="00AD10AA" w:rsidRDefault="00241B50" w:rsidP="00241B50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</w:tc>
      </w:tr>
      <w:tr w:rsidR="00A214F2" w:rsidRPr="00AD10AA" w14:paraId="30CE97FA" w14:textId="77777777" w:rsidTr="00A214F2">
        <w:tc>
          <w:tcPr>
            <w:tcW w:w="10257" w:type="dxa"/>
            <w:gridSpan w:val="6"/>
            <w:tcBorders>
              <w:bottom w:val="nil"/>
            </w:tcBorders>
          </w:tcPr>
          <w:p w14:paraId="07F72EE4" w14:textId="77777777" w:rsidR="00A214F2" w:rsidRPr="00AF6C1F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931F1">
              <w:rPr>
                <w:rFonts w:ascii="Arial" w:hAnsi="Arial" w:cs="Arial"/>
                <w:b/>
                <w:sz w:val="22"/>
                <w:szCs w:val="22"/>
              </w:rPr>
              <w:t>Freigabe erteilt: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090AA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0AAE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090AAE">
              <w:rPr>
                <w:rFonts w:ascii="Arial" w:hAnsi="Arial" w:cs="Arial"/>
                <w:sz w:val="22"/>
                <w:szCs w:val="22"/>
              </w:rPr>
            </w:r>
            <w:r w:rsidRPr="00090A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90AAE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90AAE">
              <w:rPr>
                <w:rFonts w:ascii="Arial" w:hAnsi="Arial" w:cs="Arial"/>
                <w:sz w:val="22"/>
                <w:szCs w:val="22"/>
              </w:rPr>
              <w:t xml:space="preserve"> ja</w:t>
            </w:r>
            <w:r>
              <w:rPr>
                <w:rFonts w:ascii="Arial" w:hAnsi="Arial" w:cs="Arial"/>
                <w:sz w:val="22"/>
                <w:szCs w:val="22"/>
              </w:rPr>
              <w:tab/>
            </w:r>
            <w:r w:rsidRPr="00090AAE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Kontrollkästchen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090AAE">
              <w:rPr>
                <w:rFonts w:ascii="Arial" w:hAnsi="Arial" w:cs="Arial"/>
                <w:sz w:val="22"/>
                <w:szCs w:val="22"/>
              </w:rPr>
              <w:instrText xml:space="preserve"> FORMCHECKBOX </w:instrText>
            </w:r>
            <w:r w:rsidRPr="00090AAE">
              <w:rPr>
                <w:rFonts w:ascii="Arial" w:hAnsi="Arial" w:cs="Arial"/>
                <w:sz w:val="22"/>
                <w:szCs w:val="22"/>
              </w:rPr>
            </w:r>
            <w:r w:rsidRPr="00090AAE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090AAE">
              <w:rPr>
                <w:rFonts w:ascii="Arial" w:hAnsi="Arial" w:cs="Arial"/>
                <w:sz w:val="22"/>
                <w:szCs w:val="22"/>
              </w:rPr>
              <w:fldChar w:fldCharType="end"/>
            </w:r>
            <w:r w:rsidRPr="00090AAE">
              <w:rPr>
                <w:rFonts w:ascii="Arial" w:hAnsi="Arial" w:cs="Arial"/>
                <w:sz w:val="22"/>
                <w:szCs w:val="22"/>
              </w:rPr>
              <w:t xml:space="preserve"> nein</w:t>
            </w:r>
          </w:p>
        </w:tc>
      </w:tr>
      <w:tr w:rsidR="00A214F2" w:rsidRPr="00AD10AA" w14:paraId="39D8E396" w14:textId="77777777" w:rsidTr="00A214F2">
        <w:tc>
          <w:tcPr>
            <w:tcW w:w="3766" w:type="dxa"/>
            <w:tcBorders>
              <w:top w:val="nil"/>
            </w:tcBorders>
          </w:tcPr>
          <w:p w14:paraId="00A91FAD" w14:textId="77777777" w:rsidR="00A214F2" w:rsidRPr="00AF6C1F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t>Freigegebene Menge:</w:t>
            </w:r>
          </w:p>
        </w:tc>
        <w:tc>
          <w:tcPr>
            <w:tcW w:w="2035" w:type="dxa"/>
            <w:gridSpan w:val="3"/>
            <w:tcBorders>
              <w:top w:val="nil"/>
            </w:tcBorders>
          </w:tcPr>
          <w:p w14:paraId="7330D8C1" w14:textId="77777777" w:rsidR="00A214F2" w:rsidRPr="00AF6C1F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2"/>
          </w:p>
        </w:tc>
        <w:tc>
          <w:tcPr>
            <w:tcW w:w="2422" w:type="dxa"/>
            <w:tcBorders>
              <w:top w:val="nil"/>
            </w:tcBorders>
          </w:tcPr>
          <w:p w14:paraId="33F86B10" w14:textId="77777777" w:rsidR="00A214F2" w:rsidRPr="00AF6C1F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t>Befristet auf Zeitraum:</w:t>
            </w:r>
          </w:p>
        </w:tc>
        <w:tc>
          <w:tcPr>
            <w:tcW w:w="2034" w:type="dxa"/>
            <w:tcBorders>
              <w:top w:val="nil"/>
            </w:tcBorders>
          </w:tcPr>
          <w:p w14:paraId="5C300912" w14:textId="77777777" w:rsidR="00A214F2" w:rsidRPr="00AF6C1F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3" w:name="Text4"/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  <w:bookmarkEnd w:id="3"/>
          </w:p>
        </w:tc>
      </w:tr>
      <w:tr w:rsidR="00A214F2" w:rsidRPr="00AD10AA" w14:paraId="1B603BC5" w14:textId="77777777" w:rsidTr="00241B50">
        <w:trPr>
          <w:trHeight w:val="733"/>
        </w:trPr>
        <w:tc>
          <w:tcPr>
            <w:tcW w:w="10257" w:type="dxa"/>
            <w:gridSpan w:val="6"/>
          </w:tcPr>
          <w:p w14:paraId="509FC87C" w14:textId="77777777" w:rsidR="00A214F2" w:rsidRPr="00AF6C1F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  <w:t>Begründung für die Entscheidung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  <w:t xml:space="preserve"> / und Auflagen für Freigabe</w:t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  <w:u w:val="single"/>
              </w:rPr>
              <w:t xml:space="preserve">: </w:t>
            </w:r>
          </w:p>
          <w:p w14:paraId="1CDB1278" w14:textId="77777777" w:rsidR="00A214F2" w:rsidRPr="00AF6C1F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214F2" w:rsidRPr="00884306" w14:paraId="6435B040" w14:textId="77777777" w:rsidTr="008660FC">
        <w:trPr>
          <w:trHeight w:val="454"/>
        </w:trPr>
        <w:tc>
          <w:tcPr>
            <w:tcW w:w="5422" w:type="dxa"/>
            <w:gridSpan w:val="3"/>
            <w:vAlign w:val="center"/>
          </w:tcPr>
          <w:p w14:paraId="55E1B48E" w14:textId="77777777" w:rsidR="00A214F2" w:rsidRPr="00884306" w:rsidRDefault="00884306" w:rsidP="008660F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8430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Datum: </w:t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430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306">
              <w:rPr>
                <w:rFonts w:ascii="Arial" w:hAnsi="Arial" w:cs="Arial"/>
                <w:sz w:val="22"/>
                <w:szCs w:val="22"/>
              </w:rPr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  <w:tc>
          <w:tcPr>
            <w:tcW w:w="4835" w:type="dxa"/>
            <w:gridSpan w:val="3"/>
            <w:vAlign w:val="center"/>
          </w:tcPr>
          <w:p w14:paraId="4ED88A12" w14:textId="77777777" w:rsidR="00A214F2" w:rsidRPr="00884306" w:rsidRDefault="00884306" w:rsidP="008660FC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884306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Unterschrift: </w:t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884306">
              <w:rPr>
                <w:rFonts w:ascii="Arial" w:hAnsi="Arial" w:cs="Arial"/>
                <w:sz w:val="22"/>
                <w:szCs w:val="22"/>
              </w:rPr>
              <w:instrText xml:space="preserve"> FORMTEXT </w:instrText>
            </w:r>
            <w:r w:rsidRPr="00884306">
              <w:rPr>
                <w:rFonts w:ascii="Arial" w:hAnsi="Arial" w:cs="Arial"/>
                <w:sz w:val="22"/>
                <w:szCs w:val="22"/>
              </w:rPr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separate"/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t> </w:t>
            </w:r>
            <w:r w:rsidRPr="00884306">
              <w:rPr>
                <w:rFonts w:ascii="Arial" w:hAnsi="Arial" w:cs="Arial"/>
                <w:sz w:val="22"/>
                <w:szCs w:val="22"/>
              </w:rPr>
              <w:fldChar w:fldCharType="end"/>
            </w:r>
          </w:p>
        </w:tc>
      </w:tr>
      <w:tr w:rsidR="00A214F2" w:rsidRPr="00AD10AA" w14:paraId="69F76B4C" w14:textId="77777777" w:rsidTr="00241B50">
        <w:trPr>
          <w:trHeight w:val="269"/>
        </w:trPr>
        <w:tc>
          <w:tcPr>
            <w:tcW w:w="10257" w:type="dxa"/>
            <w:gridSpan w:val="6"/>
            <w:shd w:val="clear" w:color="auto" w:fill="BFBFBF" w:themeFill="background1" w:themeFillShade="BF"/>
          </w:tcPr>
          <w:p w14:paraId="7AB76DAC" w14:textId="77777777" w:rsidR="00A214F2" w:rsidRPr="00CC5691" w:rsidRDefault="00A214F2" w:rsidP="00A214F2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Nach Entscheidung weiterleiten an: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QM (Zuständigkeit gem. </w:t>
            </w:r>
            <w:proofErr w:type="spellStart"/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Organigram</w:t>
            </w:r>
            <w:proofErr w:type="spellEnd"/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)</w:t>
            </w:r>
          </w:p>
        </w:tc>
      </w:tr>
      <w:tr w:rsidR="00A214F2" w:rsidRPr="00AD10AA" w14:paraId="2494FD40" w14:textId="77777777" w:rsidTr="00241B50">
        <w:tc>
          <w:tcPr>
            <w:tcW w:w="5422" w:type="dxa"/>
            <w:gridSpan w:val="3"/>
          </w:tcPr>
          <w:p w14:paraId="53DC40B6" w14:textId="77777777" w:rsidR="00A214F2" w:rsidRPr="00AD10AA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t>Sonderfreigabe-Nr.:</w:t>
            </w:r>
          </w:p>
        </w:tc>
        <w:tc>
          <w:tcPr>
            <w:tcW w:w="4835" w:type="dxa"/>
            <w:gridSpan w:val="3"/>
          </w:tcPr>
          <w:p w14:paraId="43AB7ADB" w14:textId="77777777" w:rsidR="00A214F2" w:rsidRPr="00AD10AA" w:rsidRDefault="00A214F2" w:rsidP="00A214F2">
            <w:pPr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instrText xml:space="preserve"> FORMTEXT </w:instrTex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separate"/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noProof/>
                <w:color w:val="000000" w:themeColor="text1"/>
                <w:sz w:val="22"/>
                <w:szCs w:val="22"/>
              </w:rPr>
              <w:t> </w:t>
            </w:r>
            <w:r w:rsidRPr="00AD10AA">
              <w:rPr>
                <w:rFonts w:ascii="Arial" w:hAnsi="Arial" w:cs="Arial"/>
                <w:color w:val="000000" w:themeColor="text1"/>
                <w:sz w:val="22"/>
                <w:szCs w:val="22"/>
              </w:rPr>
              <w:fldChar w:fldCharType="end"/>
            </w:r>
          </w:p>
        </w:tc>
      </w:tr>
      <w:tr w:rsidR="00A214F2" w:rsidRPr="00AD10AA" w14:paraId="3E70FC2E" w14:textId="77777777" w:rsidTr="00241B50">
        <w:trPr>
          <w:trHeight w:val="487"/>
        </w:trPr>
        <w:tc>
          <w:tcPr>
            <w:tcW w:w="10257" w:type="dxa"/>
            <w:gridSpan w:val="6"/>
            <w:shd w:val="clear" w:color="auto" w:fill="BFBFBF" w:themeFill="background1" w:themeFillShade="BF"/>
          </w:tcPr>
          <w:p w14:paraId="02C443FD" w14:textId="77777777" w:rsidR="00A214F2" w:rsidRPr="00AF6C1F" w:rsidRDefault="00A214F2" w:rsidP="00A214F2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QM-MA archiviert </w:t>
            </w: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und leitet das vollständig ausgefüllte Formular an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  <w:r w:rsidRPr="00AF6C1F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die betroffenen Bereiche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,</w:t>
            </w:r>
            <w:r w:rsidRPr="00AF6C1F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QM </w:t>
            </w:r>
            <w:r w:rsidRPr="00CC5691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sym w:font="Wingdings" w:char="F0E0"/>
            </w:r>
            <w:r w:rsidRPr="00AF6C1F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  <w:hyperlink r:id="rId11" w:history="1">
              <w:r w:rsidRPr="00CC5691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</w:rPr>
                <w:t>Team_QL_QM@julabo.com</w:t>
              </w:r>
            </w:hyperlink>
            <w:r w:rsidRPr="00AF6C1F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und 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Sachbearbeiter</w:t>
            </w:r>
            <w:r w:rsidRPr="00AF6C1F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weiter</w:t>
            </w:r>
          </w:p>
        </w:tc>
      </w:tr>
      <w:tr w:rsidR="00A214F2" w:rsidRPr="00AD10AA" w14:paraId="5269A13C" w14:textId="77777777" w:rsidTr="00241B50">
        <w:trPr>
          <w:trHeight w:val="487"/>
        </w:trPr>
        <w:tc>
          <w:tcPr>
            <w:tcW w:w="10257" w:type="dxa"/>
            <w:gridSpan w:val="6"/>
            <w:shd w:val="clear" w:color="auto" w:fill="BFBFBF" w:themeFill="background1" w:themeFillShade="BF"/>
          </w:tcPr>
          <w:p w14:paraId="0F873E31" w14:textId="77777777" w:rsidR="00A214F2" w:rsidRPr="00CC5691" w:rsidRDefault="00A214F2" w:rsidP="00A214F2">
            <w:pPr>
              <w:pStyle w:val="Listenabsatz"/>
              <w:numPr>
                <w:ilvl w:val="0"/>
                <w:numId w:val="1"/>
              </w:numPr>
              <w:ind w:left="284" w:hanging="284"/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* Bei </w:t>
            </w: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Hauptfehler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n</w:t>
            </w: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:</w:t>
            </w: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ab/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V</w:t>
            </w: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ollständig ausgefüllte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>s</w:t>
            </w: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Formular 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zusätzlich </w:t>
            </w: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an Führungskräfte </w:t>
            </w:r>
            <w: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br/>
            </w:r>
            <w:r w:rsidRPr="00CC5691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sym w:font="Wingdings" w:char="F0E0"/>
            </w:r>
            <w:r w:rsidRPr="00AD10AA"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  <w:t xml:space="preserve"> </w:t>
            </w:r>
            <w:hyperlink r:id="rId12" w:history="1">
              <w:r w:rsidRPr="00CC5691">
                <w:rPr>
                  <w:rStyle w:val="Hyperlink"/>
                  <w:rFonts w:ascii="Arial" w:hAnsi="Arial" w:cs="Arial"/>
                  <w:b/>
                  <w:i/>
                  <w:sz w:val="22"/>
                  <w:szCs w:val="22"/>
                </w:rPr>
                <w:t>Group_Sonderfreigabe@julabo.com</w:t>
              </w:r>
            </w:hyperlink>
          </w:p>
        </w:tc>
      </w:tr>
      <w:tr w:rsidR="00A214F2" w:rsidRPr="00253C4E" w14:paraId="02882356" w14:textId="77777777" w:rsidTr="00241B50">
        <w:trPr>
          <w:trHeight w:val="487"/>
        </w:trPr>
        <w:tc>
          <w:tcPr>
            <w:tcW w:w="10257" w:type="dxa"/>
            <w:gridSpan w:val="6"/>
          </w:tcPr>
          <w:p w14:paraId="395B66EB" w14:textId="77777777" w:rsidR="00A214F2" w:rsidRPr="00253C4E" w:rsidRDefault="00A214F2" w:rsidP="00A214F2">
            <w:pPr>
              <w:rPr>
                <w:rFonts w:ascii="Arial" w:hAnsi="Arial" w:cs="Arial"/>
                <w:sz w:val="22"/>
                <w:szCs w:val="22"/>
              </w:rPr>
            </w:pPr>
            <w:r w:rsidRPr="00AF6C1F">
              <w:rPr>
                <w:rFonts w:ascii="Arial" w:hAnsi="Arial" w:cs="Arial"/>
                <w:color w:val="000000" w:themeColor="text1"/>
                <w:sz w:val="22"/>
                <w:szCs w:val="22"/>
              </w:rPr>
              <w:t>Sachbearbeiter sendet die Sonderfreigabe an den Antragsteller. Die Sonderfreigabe wird jeder Lieferung beigelegt, bis die freigegebene Menge/Charge vollständig ausgeliefert wurde oder der Zeitraum überschritten ist. Anschließend dürfen keine weiteren abweichenden Artikel gesendet werden.</w:t>
            </w:r>
          </w:p>
        </w:tc>
      </w:tr>
    </w:tbl>
    <w:p w14:paraId="3BC0452D" w14:textId="77777777" w:rsidR="006D500E" w:rsidRPr="000247A8" w:rsidRDefault="006D500E" w:rsidP="000247A8">
      <w:pPr>
        <w:keepNext/>
        <w:ind w:hanging="426"/>
        <w:rPr>
          <w:rFonts w:ascii="Arial" w:hAnsi="Arial" w:cs="Arial"/>
          <w:sz w:val="16"/>
          <w:szCs w:val="16"/>
        </w:rPr>
        <w:sectPr w:rsidR="006D500E" w:rsidRPr="000247A8" w:rsidSect="000247A8">
          <w:headerReference w:type="default" r:id="rId13"/>
          <w:footerReference w:type="default" r:id="rId14"/>
          <w:pgSz w:w="11906" w:h="16838"/>
          <w:pgMar w:top="48" w:right="991" w:bottom="1134" w:left="1417" w:header="708" w:footer="330" w:gutter="0"/>
          <w:cols w:space="708"/>
          <w:docGrid w:linePitch="360"/>
        </w:sectPr>
      </w:pPr>
      <w:bookmarkStart w:id="4" w:name="_Hlk134712839"/>
    </w:p>
    <w:p w14:paraId="5A2AAC43" w14:textId="77777777" w:rsidR="00273E7D" w:rsidRPr="00637184" w:rsidRDefault="00B52284" w:rsidP="000247A8">
      <w:pPr>
        <w:keepNext/>
        <w:ind w:hanging="426"/>
        <w:rPr>
          <w:rFonts w:ascii="Arial" w:hAnsi="Arial" w:cs="Arial"/>
          <w:sz w:val="22"/>
          <w:szCs w:val="22"/>
          <w:lang w:val="en-US"/>
        </w:rPr>
      </w:pPr>
      <w:proofErr w:type="spellStart"/>
      <w:r>
        <w:rPr>
          <w:rFonts w:ascii="Arial" w:hAnsi="Arial" w:cs="Arial"/>
          <w:b/>
          <w:sz w:val="22"/>
          <w:szCs w:val="22"/>
          <w:lang w:val="en-US"/>
        </w:rPr>
        <w:t>Anhang</w:t>
      </w:r>
      <w:proofErr w:type="spellEnd"/>
      <w:r w:rsidR="006D500E" w:rsidRPr="00637184">
        <w:rPr>
          <w:rFonts w:ascii="Arial" w:hAnsi="Arial" w:cs="Arial"/>
          <w:sz w:val="22"/>
          <w:szCs w:val="22"/>
          <w:lang w:val="en-US"/>
        </w:rPr>
        <w:t xml:space="preserve"> (</w:t>
      </w:r>
      <w:proofErr w:type="spellStart"/>
      <w:r>
        <w:rPr>
          <w:rFonts w:ascii="Arial" w:hAnsi="Arial" w:cs="Arial"/>
          <w:sz w:val="22"/>
          <w:szCs w:val="22"/>
          <w:lang w:val="en-US"/>
        </w:rPr>
        <w:t>z.B</w:t>
      </w:r>
      <w:r w:rsidR="006D500E" w:rsidRPr="00637184">
        <w:rPr>
          <w:rFonts w:ascii="Arial" w:hAnsi="Arial" w:cs="Arial"/>
          <w:sz w:val="22"/>
          <w:szCs w:val="22"/>
          <w:lang w:val="en-US"/>
        </w:rPr>
        <w:t>.</w:t>
      </w:r>
      <w:proofErr w:type="spellEnd"/>
      <w:r w:rsidR="006D500E" w:rsidRPr="00637184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  <w:lang w:val="en-US"/>
        </w:rPr>
        <w:t>Bilder</w:t>
      </w:r>
      <w:r w:rsidR="006D500E" w:rsidRPr="00637184">
        <w:rPr>
          <w:rFonts w:ascii="Arial" w:hAnsi="Arial" w:cs="Arial"/>
          <w:sz w:val="22"/>
          <w:szCs w:val="22"/>
          <w:lang w:val="en-US"/>
        </w:rPr>
        <w:t>)</w:t>
      </w:r>
    </w:p>
    <w:bookmarkEnd w:id="4"/>
    <w:p w14:paraId="321F59D0" w14:textId="77777777" w:rsidR="006D500E" w:rsidRPr="00637184" w:rsidRDefault="006D500E" w:rsidP="000247A8">
      <w:pPr>
        <w:ind w:hanging="426"/>
        <w:rPr>
          <w:rFonts w:ascii="Arial" w:hAnsi="Arial" w:cs="Arial"/>
          <w:sz w:val="22"/>
          <w:szCs w:val="22"/>
          <w:lang w:val="en-US"/>
        </w:rPr>
      </w:pPr>
    </w:p>
    <w:sectPr w:rsidR="006D500E" w:rsidRPr="00637184" w:rsidSect="000247A8">
      <w:type w:val="continuous"/>
      <w:pgSz w:w="11906" w:h="16838"/>
      <w:pgMar w:top="48" w:right="849" w:bottom="1134" w:left="1417" w:header="708" w:footer="33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82F27" w14:textId="77777777" w:rsidR="00BB699E" w:rsidRDefault="00BB699E" w:rsidP="00A328B1">
      <w:r>
        <w:separator/>
      </w:r>
    </w:p>
  </w:endnote>
  <w:endnote w:type="continuationSeparator" w:id="0">
    <w:p w14:paraId="6F3D4E37" w14:textId="77777777" w:rsidR="00BB699E" w:rsidRDefault="00BB699E" w:rsidP="00A32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A8145" w14:textId="20A9E87C" w:rsidR="00E43BF8" w:rsidRPr="00A211DF" w:rsidRDefault="00A211DF">
    <w:pPr>
      <w:pStyle w:val="Fuzeile"/>
      <w:rPr>
        <w:rFonts w:ascii="Arial" w:hAnsi="Arial" w:cs="Arial"/>
        <w:sz w:val="20"/>
      </w:rPr>
    </w:pPr>
    <w:r w:rsidRPr="00A211DF">
      <w:rPr>
        <w:rFonts w:ascii="Arial" w:hAnsi="Arial" w:cs="Arial"/>
        <w:sz w:val="20"/>
      </w:rPr>
      <w:t xml:space="preserve">Seite </w:t>
    </w:r>
    <w:r w:rsidRPr="00A211DF">
      <w:rPr>
        <w:rFonts w:ascii="Arial" w:hAnsi="Arial" w:cs="Arial"/>
        <w:sz w:val="20"/>
      </w:rPr>
      <w:fldChar w:fldCharType="begin"/>
    </w:r>
    <w:r w:rsidRPr="00A211DF">
      <w:rPr>
        <w:rFonts w:ascii="Arial" w:hAnsi="Arial" w:cs="Arial"/>
        <w:sz w:val="20"/>
      </w:rPr>
      <w:instrText>PAGE  \* Arabic  \* MERGEFORMAT</w:instrText>
    </w:r>
    <w:r w:rsidRPr="00A211DF">
      <w:rPr>
        <w:rFonts w:ascii="Arial" w:hAnsi="Arial" w:cs="Arial"/>
        <w:sz w:val="20"/>
      </w:rPr>
      <w:fldChar w:fldCharType="separate"/>
    </w:r>
    <w:r w:rsidR="00EA1D0F">
      <w:rPr>
        <w:rFonts w:ascii="Arial" w:hAnsi="Arial" w:cs="Arial"/>
        <w:noProof/>
        <w:sz w:val="20"/>
      </w:rPr>
      <w:t>1</w:t>
    </w:r>
    <w:r w:rsidRPr="00A211DF">
      <w:rPr>
        <w:rFonts w:ascii="Arial" w:hAnsi="Arial" w:cs="Arial"/>
        <w:sz w:val="20"/>
      </w:rPr>
      <w:fldChar w:fldCharType="end"/>
    </w:r>
    <w:r w:rsidRPr="00A211DF">
      <w:rPr>
        <w:rFonts w:ascii="Arial" w:hAnsi="Arial" w:cs="Arial"/>
        <w:sz w:val="20"/>
      </w:rPr>
      <w:t xml:space="preserve"> von </w:t>
    </w:r>
    <w:r w:rsidRPr="00A211DF">
      <w:rPr>
        <w:rFonts w:ascii="Arial" w:hAnsi="Arial" w:cs="Arial"/>
        <w:sz w:val="20"/>
      </w:rPr>
      <w:fldChar w:fldCharType="begin"/>
    </w:r>
    <w:r w:rsidRPr="00A211DF">
      <w:rPr>
        <w:rFonts w:ascii="Arial" w:hAnsi="Arial" w:cs="Arial"/>
        <w:sz w:val="20"/>
      </w:rPr>
      <w:instrText>NUMPAGES  \* Arabic  \* MERGEFORMAT</w:instrText>
    </w:r>
    <w:r w:rsidRPr="00A211DF">
      <w:rPr>
        <w:rFonts w:ascii="Arial" w:hAnsi="Arial" w:cs="Arial"/>
        <w:sz w:val="20"/>
      </w:rPr>
      <w:fldChar w:fldCharType="separate"/>
    </w:r>
    <w:r w:rsidR="00EA1D0F">
      <w:rPr>
        <w:rFonts w:ascii="Arial" w:hAnsi="Arial" w:cs="Arial"/>
        <w:noProof/>
        <w:sz w:val="20"/>
      </w:rPr>
      <w:t>1</w:t>
    </w:r>
    <w:r w:rsidRPr="00A211DF">
      <w:rPr>
        <w:rFonts w:ascii="Arial" w:hAnsi="Arial" w:cs="Arial"/>
        <w:sz w:val="20"/>
      </w:rPr>
      <w:fldChar w:fldCharType="end"/>
    </w:r>
    <w:r>
      <w:rPr>
        <w:rFonts w:ascii="Arial" w:hAnsi="Arial" w:cs="Arial"/>
        <w:sz w:val="20"/>
      </w:rPr>
      <w:t xml:space="preserve"> / </w:t>
    </w:r>
    <w:r w:rsidR="00EA6B60">
      <w:rPr>
        <w:rFonts w:ascii="Arial" w:hAnsi="Arial" w:cs="Arial"/>
        <w:sz w:val="20"/>
      </w:rPr>
      <w:t xml:space="preserve">Dokument-ID JULABO: 1400, Version: </w:t>
    </w:r>
    <w:r w:rsidR="002F4F1D">
      <w:rPr>
        <w:rFonts w:ascii="Arial" w:hAnsi="Arial" w:cs="Arial"/>
        <w:sz w:val="20"/>
      </w:rPr>
      <w:t>9</w:t>
    </w:r>
    <w:r w:rsidR="00EA6B60">
      <w:rPr>
        <w:rFonts w:ascii="Arial" w:hAnsi="Arial" w:cs="Arial"/>
        <w:sz w:val="20"/>
      </w:rPr>
      <w:tab/>
      <w:t xml:space="preserve">Name dieser Datei: </w:t>
    </w:r>
    <w:r w:rsidR="00EA6B60">
      <w:rPr>
        <w:rFonts w:ascii="Arial" w:hAnsi="Arial" w:cs="Arial"/>
        <w:sz w:val="20"/>
      </w:rPr>
      <w:fldChar w:fldCharType="begin"/>
    </w:r>
    <w:r w:rsidR="00EA6B60">
      <w:rPr>
        <w:rFonts w:ascii="Arial" w:hAnsi="Arial" w:cs="Arial"/>
        <w:sz w:val="20"/>
      </w:rPr>
      <w:instrText xml:space="preserve"> FILENAME   \* MERGEFORMAT </w:instrText>
    </w:r>
    <w:r w:rsidR="00EA6B60">
      <w:rPr>
        <w:rFonts w:ascii="Arial" w:hAnsi="Arial" w:cs="Arial"/>
        <w:sz w:val="20"/>
      </w:rPr>
      <w:fldChar w:fldCharType="separate"/>
    </w:r>
    <w:r w:rsidR="00577ABB">
      <w:rPr>
        <w:rFonts w:ascii="Arial" w:hAnsi="Arial" w:cs="Arial"/>
        <w:noProof/>
        <w:sz w:val="20"/>
      </w:rPr>
      <w:t>Dokument3</w:t>
    </w:r>
    <w:r w:rsidR="00EA6B60">
      <w:rPr>
        <w:rFonts w:ascii="Arial" w:hAnsi="Arial" w:cs="Arial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4B1332" w14:textId="77777777" w:rsidR="00BB699E" w:rsidRDefault="00BB699E" w:rsidP="00A328B1">
      <w:r>
        <w:separator/>
      </w:r>
    </w:p>
  </w:footnote>
  <w:footnote w:type="continuationSeparator" w:id="0">
    <w:p w14:paraId="54F62383" w14:textId="77777777" w:rsidR="00BB699E" w:rsidRDefault="00BB699E" w:rsidP="00A328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0DA2F" w14:textId="77777777" w:rsidR="008B7726" w:rsidRPr="008B7726" w:rsidRDefault="00E43BF8" w:rsidP="00F06A6D">
    <w:pPr>
      <w:pStyle w:val="Kopfzeile"/>
      <w:spacing w:line="276" w:lineRule="auto"/>
      <w:ind w:left="-426"/>
      <w:rPr>
        <w:b/>
        <w:sz w:val="32"/>
      </w:rPr>
    </w:pPr>
    <w:r>
      <w:rPr>
        <w:b/>
        <w:noProof/>
        <w:sz w:val="32"/>
        <w:lang w:eastAsia="de-DE"/>
      </w:rPr>
      <w:drawing>
        <wp:anchor distT="0" distB="0" distL="114300" distR="114300" simplePos="0" relativeHeight="251659264" behindDoc="1" locked="0" layoutInCell="1" allowOverlap="1" wp14:anchorId="3E22858F" wp14:editId="4D6A9E55">
          <wp:simplePos x="0" y="0"/>
          <wp:positionH relativeFrom="column">
            <wp:posOffset>4229735</wp:posOffset>
          </wp:positionH>
          <wp:positionV relativeFrom="paragraph">
            <wp:posOffset>13970</wp:posOffset>
          </wp:positionV>
          <wp:extent cx="1858010" cy="525145"/>
          <wp:effectExtent l="19050" t="0" r="8890" b="0"/>
          <wp:wrapTight wrapText="bothSides">
            <wp:wrapPolygon edited="0">
              <wp:start x="-221" y="0"/>
              <wp:lineTo x="-221" y="21156"/>
              <wp:lineTo x="21703" y="21156"/>
              <wp:lineTo x="21703" y="0"/>
              <wp:lineTo x="-221" y="0"/>
            </wp:wrapPolygon>
          </wp:wrapTight>
          <wp:docPr id="26" name="Grafik 26" descr="JULABO_LOGO_mit_Slogan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JULABO_LOGO_mit_Slogan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858010" cy="5251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32"/>
      </w:rPr>
      <w:br/>
    </w:r>
    <w:r w:rsidRPr="00EC6F07">
      <w:rPr>
        <w:b/>
        <w:sz w:val="32"/>
      </w:rPr>
      <w:t>SONDERFREIGABE</w:t>
    </w:r>
    <w:r w:rsidR="004A1E81">
      <w:rPr>
        <w:b/>
        <w:sz w:val="32"/>
      </w:rPr>
      <w:t xml:space="preserve"> Lieferanten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4D1453"/>
    <w:multiLevelType w:val="hybridMultilevel"/>
    <w:tmpl w:val="2F4616F0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B6B37"/>
    <w:multiLevelType w:val="hybridMultilevel"/>
    <w:tmpl w:val="D42ADFE8"/>
    <w:lvl w:ilvl="0" w:tplc="84C864AE"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2392079">
    <w:abstractNumId w:val="0"/>
  </w:num>
  <w:num w:numId="2" w16cid:durableId="108927918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ABB"/>
    <w:rsid w:val="0000006E"/>
    <w:rsid w:val="000110DB"/>
    <w:rsid w:val="000147BA"/>
    <w:rsid w:val="000247A8"/>
    <w:rsid w:val="00027064"/>
    <w:rsid w:val="00034DF7"/>
    <w:rsid w:val="0005185D"/>
    <w:rsid w:val="000562D9"/>
    <w:rsid w:val="0006465F"/>
    <w:rsid w:val="000844AF"/>
    <w:rsid w:val="000B1DA9"/>
    <w:rsid w:val="000C098E"/>
    <w:rsid w:val="000C332B"/>
    <w:rsid w:val="000F15B2"/>
    <w:rsid w:val="000F3E62"/>
    <w:rsid w:val="000F5654"/>
    <w:rsid w:val="00136FC0"/>
    <w:rsid w:val="00141E36"/>
    <w:rsid w:val="00161CF4"/>
    <w:rsid w:val="0019125D"/>
    <w:rsid w:val="001B182C"/>
    <w:rsid w:val="001D29D9"/>
    <w:rsid w:val="001D6080"/>
    <w:rsid w:val="002324D1"/>
    <w:rsid w:val="00241B50"/>
    <w:rsid w:val="00253C4E"/>
    <w:rsid w:val="00272940"/>
    <w:rsid w:val="00273E7D"/>
    <w:rsid w:val="00284AF4"/>
    <w:rsid w:val="002957C9"/>
    <w:rsid w:val="002A2F9B"/>
    <w:rsid w:val="002B2DA9"/>
    <w:rsid w:val="002E6DE8"/>
    <w:rsid w:val="002F4F1D"/>
    <w:rsid w:val="00313B2B"/>
    <w:rsid w:val="00323513"/>
    <w:rsid w:val="00332650"/>
    <w:rsid w:val="00340A37"/>
    <w:rsid w:val="003461EE"/>
    <w:rsid w:val="00355155"/>
    <w:rsid w:val="00371E17"/>
    <w:rsid w:val="003A20E3"/>
    <w:rsid w:val="003B6240"/>
    <w:rsid w:val="003B6D65"/>
    <w:rsid w:val="003C03C9"/>
    <w:rsid w:val="003C0986"/>
    <w:rsid w:val="003C228D"/>
    <w:rsid w:val="003D44D1"/>
    <w:rsid w:val="004029C3"/>
    <w:rsid w:val="0043484E"/>
    <w:rsid w:val="00442BD2"/>
    <w:rsid w:val="00450BDF"/>
    <w:rsid w:val="00453673"/>
    <w:rsid w:val="00460250"/>
    <w:rsid w:val="004726B8"/>
    <w:rsid w:val="00483204"/>
    <w:rsid w:val="004A1E81"/>
    <w:rsid w:val="004A26D5"/>
    <w:rsid w:val="004A5B45"/>
    <w:rsid w:val="004C3D3E"/>
    <w:rsid w:val="004D3772"/>
    <w:rsid w:val="004F08E1"/>
    <w:rsid w:val="004F2D78"/>
    <w:rsid w:val="0052228C"/>
    <w:rsid w:val="005257F6"/>
    <w:rsid w:val="00544498"/>
    <w:rsid w:val="005445BD"/>
    <w:rsid w:val="00577ABB"/>
    <w:rsid w:val="00581DC7"/>
    <w:rsid w:val="00592E6B"/>
    <w:rsid w:val="005A7C80"/>
    <w:rsid w:val="005D16FC"/>
    <w:rsid w:val="005E2B20"/>
    <w:rsid w:val="00620CDE"/>
    <w:rsid w:val="00630466"/>
    <w:rsid w:val="006340BC"/>
    <w:rsid w:val="00637184"/>
    <w:rsid w:val="00662BA4"/>
    <w:rsid w:val="00663FB3"/>
    <w:rsid w:val="00673D4C"/>
    <w:rsid w:val="006B3FF3"/>
    <w:rsid w:val="006D500E"/>
    <w:rsid w:val="006E3C3E"/>
    <w:rsid w:val="006F13C6"/>
    <w:rsid w:val="00715AFD"/>
    <w:rsid w:val="00727303"/>
    <w:rsid w:val="0073379E"/>
    <w:rsid w:val="00735AC5"/>
    <w:rsid w:val="007409FC"/>
    <w:rsid w:val="00740FCE"/>
    <w:rsid w:val="00746F57"/>
    <w:rsid w:val="00795F08"/>
    <w:rsid w:val="007A05AC"/>
    <w:rsid w:val="007A782A"/>
    <w:rsid w:val="007C05B3"/>
    <w:rsid w:val="007C6EF6"/>
    <w:rsid w:val="00814A2B"/>
    <w:rsid w:val="0082232A"/>
    <w:rsid w:val="00840F49"/>
    <w:rsid w:val="008660FC"/>
    <w:rsid w:val="00884306"/>
    <w:rsid w:val="0088543D"/>
    <w:rsid w:val="008A1B83"/>
    <w:rsid w:val="008A2BE9"/>
    <w:rsid w:val="008B7726"/>
    <w:rsid w:val="008C5585"/>
    <w:rsid w:val="008D5BFD"/>
    <w:rsid w:val="008E7312"/>
    <w:rsid w:val="00952900"/>
    <w:rsid w:val="00984869"/>
    <w:rsid w:val="009864D7"/>
    <w:rsid w:val="00986F3E"/>
    <w:rsid w:val="00986FE1"/>
    <w:rsid w:val="009A74C5"/>
    <w:rsid w:val="009B037C"/>
    <w:rsid w:val="009B66A8"/>
    <w:rsid w:val="009C6BAB"/>
    <w:rsid w:val="009E6F81"/>
    <w:rsid w:val="009F0F82"/>
    <w:rsid w:val="009F67E8"/>
    <w:rsid w:val="00A17FC7"/>
    <w:rsid w:val="00A211DF"/>
    <w:rsid w:val="00A214F2"/>
    <w:rsid w:val="00A312CE"/>
    <w:rsid w:val="00A328B1"/>
    <w:rsid w:val="00A428E9"/>
    <w:rsid w:val="00A5149C"/>
    <w:rsid w:val="00A51E7C"/>
    <w:rsid w:val="00A559CD"/>
    <w:rsid w:val="00A64B44"/>
    <w:rsid w:val="00A77AB6"/>
    <w:rsid w:val="00AA08C8"/>
    <w:rsid w:val="00AA3490"/>
    <w:rsid w:val="00AD0B4F"/>
    <w:rsid w:val="00AD10AA"/>
    <w:rsid w:val="00AE19CA"/>
    <w:rsid w:val="00AF6C1F"/>
    <w:rsid w:val="00B17A10"/>
    <w:rsid w:val="00B255EF"/>
    <w:rsid w:val="00B37890"/>
    <w:rsid w:val="00B45715"/>
    <w:rsid w:val="00B52284"/>
    <w:rsid w:val="00BA3F4D"/>
    <w:rsid w:val="00BA7471"/>
    <w:rsid w:val="00BB699E"/>
    <w:rsid w:val="00BB7C88"/>
    <w:rsid w:val="00BC4969"/>
    <w:rsid w:val="00BD49A9"/>
    <w:rsid w:val="00C267C3"/>
    <w:rsid w:val="00C3335F"/>
    <w:rsid w:val="00C378BE"/>
    <w:rsid w:val="00C43BDD"/>
    <w:rsid w:val="00C6156C"/>
    <w:rsid w:val="00C66EED"/>
    <w:rsid w:val="00C677C1"/>
    <w:rsid w:val="00C75072"/>
    <w:rsid w:val="00C81F11"/>
    <w:rsid w:val="00C82906"/>
    <w:rsid w:val="00CC16C4"/>
    <w:rsid w:val="00CC5691"/>
    <w:rsid w:val="00CD3784"/>
    <w:rsid w:val="00D273BC"/>
    <w:rsid w:val="00D4341B"/>
    <w:rsid w:val="00D443A8"/>
    <w:rsid w:val="00D54A45"/>
    <w:rsid w:val="00D57768"/>
    <w:rsid w:val="00D84E09"/>
    <w:rsid w:val="00DB2B87"/>
    <w:rsid w:val="00DC1EED"/>
    <w:rsid w:val="00DD4B73"/>
    <w:rsid w:val="00DF415A"/>
    <w:rsid w:val="00DF4522"/>
    <w:rsid w:val="00DF5345"/>
    <w:rsid w:val="00E01226"/>
    <w:rsid w:val="00E2664E"/>
    <w:rsid w:val="00E32B39"/>
    <w:rsid w:val="00E41027"/>
    <w:rsid w:val="00E43BF8"/>
    <w:rsid w:val="00E46939"/>
    <w:rsid w:val="00E5394E"/>
    <w:rsid w:val="00E62D49"/>
    <w:rsid w:val="00E65D60"/>
    <w:rsid w:val="00E67478"/>
    <w:rsid w:val="00E91619"/>
    <w:rsid w:val="00EA160A"/>
    <w:rsid w:val="00EA1D0F"/>
    <w:rsid w:val="00EA3234"/>
    <w:rsid w:val="00EA6B60"/>
    <w:rsid w:val="00EC6F07"/>
    <w:rsid w:val="00F0117A"/>
    <w:rsid w:val="00F06A48"/>
    <w:rsid w:val="00F06A6D"/>
    <w:rsid w:val="00F11BB4"/>
    <w:rsid w:val="00F14CB1"/>
    <w:rsid w:val="00F20B47"/>
    <w:rsid w:val="00F20EFE"/>
    <w:rsid w:val="00F41430"/>
    <w:rsid w:val="00F61AC6"/>
    <w:rsid w:val="00F72E59"/>
    <w:rsid w:val="00F818F8"/>
    <w:rsid w:val="00F95437"/>
    <w:rsid w:val="00FD57D6"/>
    <w:rsid w:val="00FF30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7A2C79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86F3E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rsid w:val="000C0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rsid w:val="00A328B1"/>
    <w:pPr>
      <w:tabs>
        <w:tab w:val="center" w:pos="4819"/>
        <w:tab w:val="right" w:pos="9071"/>
      </w:tabs>
      <w:spacing w:after="240" w:line="240" w:lineRule="exact"/>
    </w:pPr>
    <w:rPr>
      <w:rFonts w:ascii="Arial" w:hAnsi="Arial"/>
      <w:szCs w:val="20"/>
      <w:lang w:eastAsia="en-US"/>
    </w:rPr>
  </w:style>
  <w:style w:type="character" w:customStyle="1" w:styleId="KopfzeileZchn">
    <w:name w:val="Kopfzeile Zchn"/>
    <w:basedOn w:val="Absatz-Standardschriftart"/>
    <w:link w:val="Kopfzeile"/>
    <w:uiPriority w:val="99"/>
    <w:rsid w:val="00A328B1"/>
    <w:rPr>
      <w:rFonts w:ascii="Arial" w:hAnsi="Arial"/>
      <w:sz w:val="24"/>
      <w:lang w:eastAsia="en-US"/>
    </w:rPr>
  </w:style>
  <w:style w:type="paragraph" w:styleId="Fuzeile">
    <w:name w:val="footer"/>
    <w:basedOn w:val="Standard"/>
    <w:link w:val="FuzeileZchn"/>
    <w:rsid w:val="00A328B1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rsid w:val="00A328B1"/>
    <w:rPr>
      <w:sz w:val="24"/>
      <w:szCs w:val="24"/>
    </w:rPr>
  </w:style>
  <w:style w:type="paragraph" w:styleId="Sprechblasentext">
    <w:name w:val="Balloon Text"/>
    <w:basedOn w:val="Standard"/>
    <w:link w:val="SprechblasentextZchn"/>
    <w:rsid w:val="00A328B1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A328B1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A77AB6"/>
    <w:pPr>
      <w:ind w:left="720"/>
      <w:contextualSpacing/>
    </w:pPr>
  </w:style>
  <w:style w:type="character" w:styleId="Hyperlink">
    <w:name w:val="Hyperlink"/>
    <w:basedOn w:val="Absatz-Standardschriftart"/>
    <w:unhideWhenUsed/>
    <w:rsid w:val="00A5149C"/>
    <w:rPr>
      <w:color w:val="0000FF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5149C"/>
    <w:rPr>
      <w:color w:val="605E5C"/>
      <w:shd w:val="clear" w:color="auto" w:fill="E1DFDD"/>
    </w:rPr>
  </w:style>
  <w:style w:type="character" w:styleId="BesuchterLink">
    <w:name w:val="FollowedHyperlink"/>
    <w:basedOn w:val="Absatz-Standardschriftart"/>
    <w:semiHidden/>
    <w:unhideWhenUsed/>
    <w:rsid w:val="00A5149C"/>
    <w:rPr>
      <w:color w:val="800080" w:themeColor="followedHyperlink"/>
      <w:u w:val="single"/>
    </w:rPr>
  </w:style>
  <w:style w:type="character" w:styleId="Kommentarzeichen">
    <w:name w:val="annotation reference"/>
    <w:basedOn w:val="Absatz-Standardschriftart"/>
    <w:semiHidden/>
    <w:unhideWhenUsed/>
    <w:rsid w:val="00C677C1"/>
    <w:rPr>
      <w:sz w:val="16"/>
      <w:szCs w:val="16"/>
    </w:rPr>
  </w:style>
  <w:style w:type="paragraph" w:styleId="Kommentartext">
    <w:name w:val="annotation text"/>
    <w:basedOn w:val="Standard"/>
    <w:link w:val="KommentartextZchn"/>
    <w:unhideWhenUsed/>
    <w:rsid w:val="00C677C1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rsid w:val="00C677C1"/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C677C1"/>
    <w:rPr>
      <w:b/>
      <w:bCs/>
    </w:rPr>
  </w:style>
  <w:style w:type="character" w:customStyle="1" w:styleId="KommentarthemaZchn">
    <w:name w:val="Kommentarthema Zchn"/>
    <w:basedOn w:val="KommentartextZchn"/>
    <w:link w:val="Kommentarthema"/>
    <w:semiHidden/>
    <w:rsid w:val="00C677C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Group_Sonderfreigabe@julabo.com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Team_QL_QM@julabo.com?subject=Sonderfreigabe%20f&#252;r%20[ARTIKEL]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tgeltendeDokumente_x003a_ID xmlns="b5aa1996-4abb-46e7-9bcf-d6d6261b24ea" xsi:nil="true"/>
    <Wiedervorlageintervall xmlns="b5aa1996-4abb-46e7-9bcf-d6d6261b24ea">12</Wiedervorlageintervall>
    <Dok_x002d_Version xmlns="b5aa1996-4abb-46e7-9bcf-d6d6261b24ea">9</Dok_x002d_Version>
    <InfoDok_x002d_Lenkung xmlns="b5aa1996-4abb-46e7-9bcf-d6d6261b24ea" xsi:nil="true"/>
    <Prozesseigner xmlns="b5aa1996-4abb-46e7-9bcf-d6d6261b24ea">56</Prozesseigner>
    <Dok_x002d_ID xmlns="b5aa1996-4abb-46e7-9bcf-d6d6261b24ea">1400</Dok_x002d_ID>
    <LookUpAbteilung xmlns="b5aa1996-4abb-46e7-9bcf-d6d6261b24ea" xsi:nil="true"/>
    <Freigabezeitpunkt xmlns="b5aa1996-4abb-46e7-9bcf-d6d6261b24ea">2025-03-12T23:00:00+00:00</Freigabezeitpunkt>
    <letztesPr_x00fc_f_x002d_Datum xmlns="b5aa1996-4abb-46e7-9bcf-d6d6261b24ea">2026-02-10T23:00:00+00:00</letztesPr_x00fc_f_x002d_Datum>
    <LookUpVerant_x002e_Abteilung xmlns="b5aa1996-4abb-46e7-9bcf-d6d6261b24ea">56</LookUpVerant_x002e_Abteilung>
    <Dok_x002d_Typ xmlns="b5aa1996-4abb-46e7-9bcf-d6d6261b24ea">Vorlage</Dok_x002d_Typ>
    <Dokumentenverwalter xmlns="b5aa1996-4abb-46e7-9bcf-d6d6261b24ea">
      <UserInfo>
        <DisplayName>Timm, Martin</DisplayName>
        <AccountId>6</AccountId>
        <AccountType/>
      </UserInfo>
    </Dokumentenverwalter>
    <Aktualisierungs_x002d_Workflowaktiv_x003f_ xmlns="b5aa1996-4abb-46e7-9bcf-d6d6261b24ea">true</Aktualisierungs_x002d_Workflowaktiv_x003f_>
    <RelevanzNormkapitelISO9001_x002f_14001 xmlns="b5aa1996-4abb-46e7-9bcf-d6d6261b24e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43410AE3AE326409D205BAB7358546A" ma:contentTypeVersion="52" ma:contentTypeDescription="Ein neues Dokument erstellen." ma:contentTypeScope="" ma:versionID="009f3e4945339f700313374c901f70c5">
  <xsd:schema xmlns:xsd="http://www.w3.org/2001/XMLSchema" xmlns:xs="http://www.w3.org/2001/XMLSchema" xmlns:p="http://schemas.microsoft.com/office/2006/metadata/properties" xmlns:ns2="b5aa1996-4abb-46e7-9bcf-d6d6261b24ea" targetNamespace="http://schemas.microsoft.com/office/2006/metadata/properties" ma:root="true" ma:fieldsID="14730bdfa5cd6cba0bd345823827e39d" ns2:_="">
    <xsd:import namespace="b5aa1996-4abb-46e7-9bcf-d6d6261b24ea"/>
    <xsd:element name="properties">
      <xsd:complexType>
        <xsd:sequence>
          <xsd:element name="documentManagement">
            <xsd:complexType>
              <xsd:all>
                <xsd:element ref="ns2:Dok_x002d_ID"/>
                <xsd:element ref="ns2:Dok_x002d_Version"/>
                <xsd:element ref="ns2:Dok_x002d_Typ"/>
                <xsd:element ref="ns2:Prozesseigner" minOccurs="0"/>
                <xsd:element ref="ns2:LookUpVerant_x002e_Abteilung" minOccurs="0"/>
                <xsd:element ref="ns2:LookUpAbteilung" minOccurs="0"/>
                <xsd:element ref="ns2:Dokumentenverwalter" minOccurs="0"/>
                <xsd:element ref="ns2:mitgeltendeDokumente_x003a_ID" minOccurs="0"/>
                <xsd:element ref="ns2:Freigabezeitpunkt" minOccurs="0"/>
                <xsd:element ref="ns2:letztesPr_x00fc_f_x002d_Datum" minOccurs="0"/>
                <xsd:element ref="ns2:Wiedervorlageintervall"/>
                <xsd:element ref="ns2:Aktualisierungs_x002d_Workflowaktiv_x003f_" minOccurs="0"/>
                <xsd:element ref="ns2:InfoDok_x002d_Lenkung" minOccurs="0"/>
                <xsd:element ref="ns2:MediaServiceObjectDetectorVersions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RelevanzNormkapitelISO9001_x002f_14001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aa1996-4abb-46e7-9bcf-d6d6261b24ea" elementFormDefault="qualified">
    <xsd:import namespace="http://schemas.microsoft.com/office/2006/documentManagement/types"/>
    <xsd:import namespace="http://schemas.microsoft.com/office/infopath/2007/PartnerControls"/>
    <xsd:element name="Dok_x002d_ID" ma:index="2" ma:displayName="Dok-ID" ma:description="Dokumenten-ID, max. fünfstellig, zur eindeutigen Identifikation" ma:format="Dropdown" ma:indexed="true" ma:internalName="Dok_x002d_ID">
      <xsd:simpleType>
        <xsd:restriction base="dms:Text">
          <xsd:maxLength value="4"/>
        </xsd:restriction>
      </xsd:simpleType>
    </xsd:element>
    <xsd:element name="Dok_x002d_Version" ma:index="3" ma:displayName="Dok-Version" ma:decimals="0" ma:description="inhaltliche Version des Dokuments, gesteuert über die Dokumentenlenkung" ma:format="Dropdown" ma:internalName="Dok_x002d_Version" ma:percentage="FALSE">
      <xsd:simpleType>
        <xsd:restriction base="dms:Number">
          <xsd:maxInclusive value="999"/>
        </xsd:restriction>
      </xsd:simpleType>
    </xsd:element>
    <xsd:element name="Dok_x002d_Typ" ma:index="4" ma:displayName="Dok-Typ" ma:description="Dokumententyp, z. B. Verfahrensanweisung, Arbeitsanweisung, Prozessseite …" ma:format="Dropdown" ma:internalName="Dok_x002d_Typ">
      <xsd:simpleType>
        <xsd:restriction base="dms:Choice">
          <xsd:enumeration value="Verfahrensanweisung"/>
          <xsd:enumeration value="Vorlage"/>
          <xsd:enumeration value="Montageanleitung"/>
          <xsd:enumeration value="Arbeitsanweisung"/>
          <xsd:enumeration value="Gefährdungsbeurteilung"/>
          <xsd:enumeration value="Betriebsanweisung"/>
          <xsd:enumeration value="Prozessseite"/>
          <xsd:enumeration value="Checkliste"/>
          <xsd:enumeration value="Führungsdokumente"/>
          <xsd:enumeration value="Werknorm"/>
        </xsd:restriction>
      </xsd:simpleType>
    </xsd:element>
    <xsd:element name="Prozesseigner" ma:index="5" nillable="true" ma:displayName="Prozesseigner" ma:format="Dropdown" ma:list="a65d8df3-9954-439b-8736-dc0bd8da653c" ma:internalName="Prozesseigner" ma:showField="Leitungsk_x00fc_rzel">
      <xsd:simpleType>
        <xsd:restriction base="dms:Lookup"/>
      </xsd:simpleType>
    </xsd:element>
    <xsd:element name="LookUpVerant_x002e_Abteilung" ma:index="6" nillable="true" ma:displayName="Verantwort. Abteilung" ma:description="Abteilung, die für den Ablauf zum Dokument verantwortlich ist, üblicherweise anhand der Zugehörigkeit des Prozesseigners. Exakt eine Auswahl je Dokument." ma:format="Dropdown" ma:list="a65d8df3-9954-439b-8736-dc0bd8da653c" ma:internalName="LookUpVerant_x002e_Abteilung" ma:showField="K_x00fc_rzel">
      <xsd:simpleType>
        <xsd:restriction base="dms:Lookup"/>
      </xsd:simpleType>
    </xsd:element>
    <xsd:element name="LookUpAbteilung" ma:index="7" nillable="true" ma:displayName="Mitwirkende Abteilungen" ma:description="Weitere Abteilungen/Rollen, die das Dokument verwenden oder am darin beschriebenen Ablauf mitwirken." ma:format="Dropdown" ma:list="a65d8df3-9954-439b-8736-dc0bd8da653c" ma:internalName="LookUpAbteilung" ma:showField="K_x00fc_rzel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Dokumentenverwalter" ma:index="8" nillable="true" ma:displayName="Dokumentenverwalter" ma:description="Person, die die inhaltliche Aktualität des Dokuments sicherstellt; erhält die Wiedervorlage-Prüfung-Aufgabe." ma:format="Dropdown" ma:list="UserInfo" ma:SharePointGroup="0" ma:internalName="Dokumentenverwalt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itgeltendeDokumente_x003a_ID" ma:index="9" nillable="true" ma:displayName="mitgeltende Dokumente: ID" ma:description="Verlinkte Auflistung von Dokumenten, die zusammen mit dem vorliegenden Dokument verwendet/berücksichtigt werden sollten." ma:format="Dropdown" ma:list="b5aa1996-4abb-46e7-9bcf-d6d6261b24ea" ma:internalName="mitgeltendeDokumente_x003a_ID" ma:showField="Dok_x002d_I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Freigabezeitpunkt" ma:index="10" nillable="true" ma:displayName="Freigabedatum" ma:default="[today]" ma:description="Datum der letzten Freigabe durch QM aus dem Dokumentenlenkungsprozess. Standardwert = heutiges Datum." ma:format="DateOnly" ma:internalName="Freigabezeitpunkt">
      <xsd:simpleType>
        <xsd:restriction base="dms:DateTime"/>
      </xsd:simpleType>
    </xsd:element>
    <xsd:element name="letztesPr_x00fc_f_x002d_Datum" ma:index="12" nillable="true" ma:displayName="zuletzt geprüft" ma:default="[today]" ma:description="Datum der letzten inhaltlichen Prüfung durch den Dokumentenverwalter – sowohl vor erstmaliger Veröffentlichung als auch nach Wiedervorlageprüfung. Standardwert = heutiges Datum." ma:format="DateOnly" ma:internalName="letztesPr_x00fc_f_x002d_Datum">
      <xsd:simpleType>
        <xsd:restriction base="dms:DateTime"/>
      </xsd:simpleType>
    </xsd:element>
    <xsd:element name="Wiedervorlageintervall" ma:index="13" ma:displayName="Wiedervorlageintervall [Monate]" ma:decimals="0" ma:default="12" ma:description="Wie viele Monate nach der letzten Prüfung muss die nächste Aktualitätsprüfung erfolgen? 1 bis 36, Standard 12." ma:format="Dropdown" ma:internalName="Wiedervorlageintervall" ma:percentage="FALSE">
      <xsd:simpleType>
        <xsd:restriction base="dms:Number">
          <xsd:maxInclusive value="36"/>
          <xsd:minInclusive value="1"/>
        </xsd:restriction>
      </xsd:simpleType>
    </xsd:element>
    <xsd:element name="Aktualisierungs_x002d_Workflowaktiv_x003f_" ma:index="14" nillable="true" ma:displayName="Aktualisierungs-Workflow aktiv?" ma:default="1" ma:description="Bestimmt, ob die Erinnerung zur Aktualisierungsprüfung per Workflow für dieses Dokument aktiv ist." ma:format="Dropdown" ma:internalName="Aktualisierungs_x002d_Workflowaktiv_x003f_">
      <xsd:simpleType>
        <xsd:restriction base="dms:Boolean"/>
      </xsd:simpleType>
    </xsd:element>
    <xsd:element name="InfoDok_x002d_Lenkung" ma:index="15" nillable="true" ma:displayName="Info Dok-Lenkung" ma:description="allgemeine Infos zum Dokument, z.B. zusätzliche Speicherung im ERP oder Deaktivierungs-Info." ma:format="Dropdown" ma:internalName="InfoDok_x002d_Lenkung">
      <xsd:simpleType>
        <xsd:restriction base="dms:Text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Metadata" ma:index="2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RelevanzNormkapitelISO9001_x002f_14001" ma:index="26" nillable="true" ma:displayName="Relevanz Normkapitel ISO 9001/14001" ma:description="Auflistung der relevanten ISO-9001/14001-Kapitel, die für das Dokument relevant sind." ma:format="Dropdown" ma:list="743a237e-5a87-4e21-8cc2-db630b4fb122" ma:internalName="RelevanzNormkapitelISO9001_x002f_14001" ma:showField="Titl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altstyp"/>
        <xsd:element ref="dc:title" minOccurs="0" maxOccurs="1" ma:index="1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66DBDE5-58D5-4D81-8E85-F89B48F713EF}">
  <ds:schemaRefs>
    <ds:schemaRef ds:uri="http://schemas.microsoft.com/office/2006/metadata/properties"/>
    <ds:schemaRef ds:uri="http://schemas.microsoft.com/office/infopath/2007/PartnerControls"/>
    <ds:schemaRef ds:uri="b5aa1996-4abb-46e7-9bcf-d6d6261b24ea"/>
  </ds:schemaRefs>
</ds:datastoreItem>
</file>

<file path=customXml/itemProps2.xml><?xml version="1.0" encoding="utf-8"?>
<ds:datastoreItem xmlns:ds="http://schemas.openxmlformats.org/officeDocument/2006/customXml" ds:itemID="{301BAC84-511B-400F-B2D7-B9F591AA825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712A1FC-3811-486E-8D8F-B5E437E797C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1EEFA49-4C0E-41D1-B620-11A5C5350B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5aa1996-4abb-46e7-9bcf-d6d6261b24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1400-VL.dotx</Template>
  <TotalTime>0</TotalTime>
  <Pages>1</Pages>
  <Words>400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Sonderfreigabe - Lieferanten</vt:lpstr>
    </vt:vector>
  </TitlesOfParts>
  <Company>MC</Company>
  <LinksUpToDate>false</LinksUpToDate>
  <CharactersWithSpaces>2915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Sonderfreigabe - Lieferanten</dc:title>
  <dc:creator>Timm, Martin</dc:creator>
  <cp:lastModifiedBy>Jelinek, Chris Roberto</cp:lastModifiedBy>
  <cp:revision>3</cp:revision>
  <cp:lastPrinted>2017-06-12T12:28:00Z</cp:lastPrinted>
  <dcterms:created xsi:type="dcterms:W3CDTF">2026-08-05T09:45:00Z</dcterms:created>
  <dcterms:modified xsi:type="dcterms:W3CDTF">2026-08-05T09:47:00Z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1525481965</vt:i4>
  </property>
  <property fmtid="{D5CDD505-2E9C-101B-9397-08002B2CF9AE}" pid="3" name="ContentTypeId">
    <vt:lpwstr>0x010100943410AE3AE326409D205BAB7358546A</vt:lpwstr>
  </property>
</Properties>
</file>